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5FB6" w:rsidRPr="0003267F" w:rsidRDefault="00A55FB6" w:rsidP="00E1285D">
      <w:pPr>
        <w:pStyle w:val="StyleXWPTOC10ptBoldCustomColorRGB10195177Linesp"/>
      </w:pPr>
    </w:p>
    <w:p w:rsidR="00A55FB6" w:rsidRPr="00E317E2" w:rsidRDefault="00A55FB6" w:rsidP="00E317E2">
      <w:pPr>
        <w:spacing w:after="0" w:line="240" w:lineRule="auto"/>
        <w:jc w:val="center"/>
        <w:rPr>
          <w:rFonts w:ascii="Xerox Sans" w:hAnsi="Xerox Sans"/>
          <w:b/>
          <w:sz w:val="56"/>
          <w:szCs w:val="56"/>
        </w:rPr>
      </w:pPr>
      <w:r>
        <w:rPr>
          <w:rFonts w:ascii="Xerox Sans" w:hAnsi="Xerox Sans"/>
          <w:b/>
          <w:sz w:val="56"/>
          <w:szCs w:val="56"/>
        </w:rPr>
        <w:t xml:space="preserve">Xerox </w:t>
      </w:r>
      <w:r w:rsidRPr="00E317E2">
        <w:rPr>
          <w:rFonts w:ascii="Xerox Sans" w:hAnsi="Xerox Sans"/>
          <w:b/>
          <w:sz w:val="56"/>
          <w:szCs w:val="56"/>
        </w:rPr>
        <w:t>Integrated Controller</w:t>
      </w:r>
    </w:p>
    <w:p w:rsidR="00A55FB6" w:rsidRPr="00E317E2" w:rsidRDefault="00A55FB6" w:rsidP="00E317E2">
      <w:pPr>
        <w:spacing w:after="0" w:line="240" w:lineRule="auto"/>
        <w:jc w:val="center"/>
        <w:rPr>
          <w:rFonts w:ascii="Xerox Sans" w:hAnsi="Xerox Sans"/>
          <w:b/>
          <w:sz w:val="56"/>
          <w:szCs w:val="56"/>
        </w:rPr>
      </w:pPr>
      <w:r w:rsidRPr="00E317E2">
        <w:rPr>
          <w:rFonts w:ascii="Xerox Sans" w:hAnsi="Xerox Sans"/>
          <w:b/>
          <w:sz w:val="56"/>
          <w:szCs w:val="56"/>
        </w:rPr>
        <w:t>PS / PCL Driver</w:t>
      </w:r>
      <w:r>
        <w:rPr>
          <w:rFonts w:ascii="Xerox Sans" w:hAnsi="Xerox Sans"/>
          <w:b/>
          <w:sz w:val="56"/>
          <w:szCs w:val="56"/>
        </w:rPr>
        <w:t xml:space="preserve"> / Network Scanner Utility 3</w:t>
      </w:r>
    </w:p>
    <w:p w:rsidR="00A55FB6" w:rsidRPr="00E317E2" w:rsidRDefault="00A55FB6" w:rsidP="00E317E2">
      <w:pPr>
        <w:spacing w:after="0" w:line="240" w:lineRule="auto"/>
        <w:jc w:val="center"/>
        <w:rPr>
          <w:rFonts w:ascii="Xerox Sans" w:hAnsi="Xerox Sans"/>
          <w:b/>
          <w:sz w:val="56"/>
          <w:szCs w:val="56"/>
        </w:rPr>
      </w:pPr>
      <w:r w:rsidRPr="00E317E2">
        <w:rPr>
          <w:rFonts w:ascii="Xerox Sans" w:hAnsi="Xerox Sans"/>
          <w:b/>
          <w:sz w:val="56"/>
          <w:szCs w:val="56"/>
        </w:rPr>
        <w:t>Installation Instructions</w:t>
      </w:r>
    </w:p>
    <w:p w:rsidR="00A55FB6" w:rsidRPr="0003267F" w:rsidRDefault="00A55FB6" w:rsidP="00E1285D">
      <w:pPr>
        <w:jc w:val="center"/>
        <w:rPr>
          <w:rFonts w:ascii="Xerox Sans" w:hAnsi="Xerox Sans"/>
          <w:sz w:val="56"/>
          <w:szCs w:val="56"/>
        </w:rPr>
      </w:pPr>
    </w:p>
    <w:p w:rsidR="00A55FB6" w:rsidRDefault="00A55FB6" w:rsidP="00E1285D">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9.75pt;height:180pt">
            <v:imagedata r:id="rId7" o:title=""/>
          </v:shape>
        </w:pict>
      </w:r>
    </w:p>
    <w:p w:rsidR="00A55FB6" w:rsidRDefault="00A55FB6" w:rsidP="00E317E2">
      <w:pPr>
        <w:spacing w:after="0" w:line="240" w:lineRule="auto"/>
        <w:jc w:val="center"/>
        <w:rPr>
          <w:rFonts w:ascii="Xerox Sans" w:hAnsi="Xerox Sans"/>
          <w:b/>
          <w:sz w:val="56"/>
          <w:szCs w:val="56"/>
        </w:rPr>
      </w:pPr>
    </w:p>
    <w:p w:rsidR="00A55FB6" w:rsidRPr="00FD2C2A" w:rsidRDefault="00A55FB6" w:rsidP="00E317E2">
      <w:pPr>
        <w:spacing w:after="0" w:line="240" w:lineRule="auto"/>
        <w:jc w:val="center"/>
        <w:rPr>
          <w:rFonts w:ascii="Xerox Sans" w:hAnsi="Xerox Sans"/>
          <w:b/>
          <w:sz w:val="56"/>
          <w:szCs w:val="56"/>
        </w:rPr>
      </w:pPr>
      <w:r w:rsidRPr="00FD2C2A">
        <w:rPr>
          <w:rFonts w:ascii="Xerox Sans" w:hAnsi="Xerox Sans"/>
          <w:b/>
          <w:sz w:val="56"/>
          <w:szCs w:val="56"/>
        </w:rPr>
        <w:t>4112 / 4127</w:t>
      </w:r>
    </w:p>
    <w:p w:rsidR="00A55FB6" w:rsidRDefault="00A55FB6" w:rsidP="00E1285D">
      <w:pPr>
        <w:jc w:val="center"/>
        <w:rPr>
          <w:rFonts w:ascii="Xerox Sans" w:hAnsi="Xerox Sans"/>
          <w:sz w:val="44"/>
          <w:szCs w:val="44"/>
        </w:rPr>
      </w:pPr>
    </w:p>
    <w:p w:rsidR="00A55FB6" w:rsidRDefault="00A55FB6" w:rsidP="00E1285D">
      <w:pPr>
        <w:jc w:val="center"/>
        <w:rPr>
          <w:rFonts w:ascii="Xerox Sans" w:hAnsi="Xerox Sans"/>
          <w:sz w:val="44"/>
          <w:szCs w:val="44"/>
        </w:rPr>
      </w:pPr>
      <w:r w:rsidRPr="0003267F">
        <w:rPr>
          <w:rFonts w:ascii="Xerox Sans" w:hAnsi="Xerox Sans"/>
          <w:sz w:val="44"/>
          <w:szCs w:val="44"/>
        </w:rPr>
        <w:t xml:space="preserve">Windows </w:t>
      </w:r>
      <w:r>
        <w:rPr>
          <w:rFonts w:ascii="Xerox Sans" w:hAnsi="Xerox Sans"/>
          <w:sz w:val="44"/>
          <w:szCs w:val="44"/>
        </w:rPr>
        <w:t>7 (32 and 64 bit)</w:t>
      </w:r>
      <w:r w:rsidRPr="0003267F">
        <w:rPr>
          <w:rFonts w:ascii="Xerox Sans" w:hAnsi="Xerox Sans"/>
          <w:sz w:val="44"/>
          <w:szCs w:val="44"/>
        </w:rPr>
        <w:t xml:space="preserve"> </w:t>
      </w:r>
    </w:p>
    <w:p w:rsidR="00A55FB6" w:rsidRDefault="00A55FB6" w:rsidP="00E1285D">
      <w:pPr>
        <w:jc w:val="center"/>
        <w:rPr>
          <w:rFonts w:ascii="Xerox Sans" w:hAnsi="Xerox Sans"/>
          <w:sz w:val="44"/>
          <w:szCs w:val="44"/>
        </w:rPr>
      </w:pPr>
      <w:r w:rsidRPr="0003267F">
        <w:rPr>
          <w:rFonts w:ascii="Xerox Sans" w:hAnsi="Xerox Sans"/>
          <w:sz w:val="44"/>
          <w:szCs w:val="44"/>
        </w:rPr>
        <w:t>Windows 200</w:t>
      </w:r>
      <w:r>
        <w:rPr>
          <w:rFonts w:ascii="Xerox Sans" w:hAnsi="Xerox Sans"/>
          <w:sz w:val="44"/>
          <w:szCs w:val="44"/>
        </w:rPr>
        <w:t>8</w:t>
      </w:r>
      <w:r w:rsidRPr="0003267F">
        <w:rPr>
          <w:rFonts w:ascii="Xerox Sans" w:hAnsi="Xerox Sans"/>
          <w:sz w:val="44"/>
          <w:szCs w:val="44"/>
        </w:rPr>
        <w:t xml:space="preserve"> Server </w:t>
      </w:r>
      <w:r>
        <w:rPr>
          <w:rFonts w:ascii="Xerox Sans" w:hAnsi="Xerox Sans"/>
          <w:sz w:val="44"/>
          <w:szCs w:val="44"/>
        </w:rPr>
        <w:t>(32 and 64 bit)</w:t>
      </w:r>
    </w:p>
    <w:p w:rsidR="00A55FB6" w:rsidRPr="0003267F" w:rsidRDefault="00A55FB6" w:rsidP="00E1285D">
      <w:pPr>
        <w:jc w:val="center"/>
        <w:rPr>
          <w:rFonts w:ascii="Xerox Sans" w:hAnsi="Xerox Sans"/>
          <w:sz w:val="44"/>
          <w:szCs w:val="44"/>
        </w:rPr>
      </w:pPr>
      <w:r w:rsidRPr="0003267F">
        <w:rPr>
          <w:rFonts w:ascii="Xerox Sans" w:hAnsi="Xerox Sans"/>
          <w:sz w:val="44"/>
          <w:szCs w:val="44"/>
        </w:rPr>
        <w:t>Intel Mac</w:t>
      </w:r>
      <w:r>
        <w:rPr>
          <w:rFonts w:ascii="Xerox Sans" w:hAnsi="Xerox Sans"/>
          <w:sz w:val="44"/>
          <w:szCs w:val="44"/>
        </w:rPr>
        <w:t xml:space="preserve"> 10.6</w:t>
      </w:r>
    </w:p>
    <w:p w:rsidR="00A55FB6" w:rsidRPr="0003267F" w:rsidRDefault="00A55FB6" w:rsidP="00E1285D">
      <w:pPr>
        <w:pStyle w:val="StyleXWPTOC10ptBoldCustomColorRGB10195177Linesp"/>
        <w:sectPr w:rsidR="00A55FB6" w:rsidRPr="0003267F" w:rsidSect="00E1285D">
          <w:headerReference w:type="even" r:id="rId8"/>
          <w:headerReference w:type="default" r:id="rId9"/>
          <w:footerReference w:type="even" r:id="rId10"/>
          <w:footerReference w:type="default" r:id="rId11"/>
          <w:pgSz w:w="12240" w:h="15840"/>
          <w:pgMar w:top="1917" w:right="547" w:bottom="1440" w:left="605" w:header="720" w:footer="720" w:gutter="0"/>
          <w:cols w:space="720" w:equalWidth="0">
            <w:col w:w="11088"/>
          </w:cols>
          <w:docGrid w:linePitch="360"/>
        </w:sectPr>
      </w:pPr>
    </w:p>
    <w:p w:rsidR="00A55FB6" w:rsidRDefault="00A55FB6" w:rsidP="0003267F">
      <w:pPr>
        <w:spacing w:after="0" w:line="240" w:lineRule="auto"/>
        <w:rPr>
          <w:rFonts w:ascii="Xerox Sans" w:hAnsi="Xerox Sans"/>
          <w:b/>
          <w:sz w:val="24"/>
          <w:szCs w:val="24"/>
        </w:rPr>
      </w:pPr>
      <w:r w:rsidRPr="0003267F">
        <w:rPr>
          <w:rFonts w:ascii="Xerox Sans" w:hAnsi="Xerox Sans"/>
          <w:b/>
        </w:rPr>
        <w:br w:type="page"/>
      </w:r>
      <w:r w:rsidRPr="0003267F">
        <w:rPr>
          <w:rFonts w:ascii="Xerox Sans" w:hAnsi="Xerox Sans"/>
          <w:b/>
          <w:sz w:val="24"/>
          <w:szCs w:val="24"/>
        </w:rPr>
        <w:t>Overview</w:t>
      </w:r>
    </w:p>
    <w:p w:rsidR="00A55FB6" w:rsidRPr="0003267F" w:rsidRDefault="00A55FB6" w:rsidP="0003267F">
      <w:pPr>
        <w:spacing w:after="0" w:line="240" w:lineRule="auto"/>
        <w:rPr>
          <w:rFonts w:ascii="Xerox Sans" w:hAnsi="Xerox Sans"/>
          <w:b/>
          <w:sz w:val="24"/>
          <w:szCs w:val="24"/>
        </w:rPr>
      </w:pPr>
    </w:p>
    <w:p w:rsidR="00A55FB6" w:rsidRDefault="00A55FB6" w:rsidP="0003267F">
      <w:pPr>
        <w:spacing w:after="0" w:line="240" w:lineRule="auto"/>
        <w:rPr>
          <w:rFonts w:ascii="Xerox Sans" w:hAnsi="Xerox Sans"/>
          <w:sz w:val="24"/>
          <w:szCs w:val="24"/>
        </w:rPr>
      </w:pPr>
      <w:r w:rsidRPr="0003267F">
        <w:rPr>
          <w:rFonts w:ascii="Xerox Sans" w:hAnsi="Xerox Sans"/>
          <w:sz w:val="24"/>
          <w:szCs w:val="24"/>
        </w:rPr>
        <w:t xml:space="preserve">These instructions are for installing PostScript (PS) and Printer Command Language (PCL) drivers on Windows and Macintosh clients or servers to enables printing on the 4112 / 4127 family of Xerox Light Production Monochrome (LPM) printers. </w:t>
      </w:r>
    </w:p>
    <w:p w:rsidR="00A55FB6" w:rsidRDefault="00A55FB6" w:rsidP="0003267F">
      <w:pPr>
        <w:spacing w:after="0" w:line="240" w:lineRule="auto"/>
        <w:rPr>
          <w:rFonts w:ascii="Xerox Sans" w:hAnsi="Xerox Sans"/>
          <w:sz w:val="24"/>
          <w:szCs w:val="24"/>
        </w:rPr>
      </w:pPr>
    </w:p>
    <w:p w:rsidR="00A55FB6" w:rsidRPr="0003267F" w:rsidRDefault="00A55FB6" w:rsidP="0003267F">
      <w:pPr>
        <w:spacing w:after="0" w:line="240" w:lineRule="auto"/>
        <w:rPr>
          <w:rFonts w:ascii="Xerox Sans" w:hAnsi="Xerox Sans"/>
          <w:sz w:val="24"/>
          <w:szCs w:val="24"/>
        </w:rPr>
      </w:pPr>
    </w:p>
    <w:p w:rsidR="00A55FB6" w:rsidRDefault="00A55FB6" w:rsidP="0003267F">
      <w:pPr>
        <w:spacing w:after="0" w:line="240" w:lineRule="auto"/>
        <w:rPr>
          <w:rFonts w:ascii="Xerox Sans" w:hAnsi="Xerox Sans"/>
          <w:b/>
          <w:sz w:val="24"/>
          <w:szCs w:val="24"/>
        </w:rPr>
      </w:pPr>
      <w:r w:rsidRPr="0003267F">
        <w:rPr>
          <w:rFonts w:ascii="Xerox Sans" w:hAnsi="Xerox Sans"/>
          <w:b/>
          <w:sz w:val="24"/>
          <w:szCs w:val="24"/>
        </w:rPr>
        <w:t>Before You Begin</w:t>
      </w:r>
    </w:p>
    <w:p w:rsidR="00A55FB6" w:rsidRPr="0003267F" w:rsidRDefault="00A55FB6" w:rsidP="0003267F">
      <w:pPr>
        <w:spacing w:after="0" w:line="240" w:lineRule="auto"/>
        <w:rPr>
          <w:rFonts w:ascii="Xerox Sans" w:hAnsi="Xerox Sans"/>
          <w:b/>
          <w:sz w:val="24"/>
          <w:szCs w:val="24"/>
        </w:rPr>
      </w:pPr>
    </w:p>
    <w:p w:rsidR="00A55FB6" w:rsidRDefault="00A55FB6" w:rsidP="0003267F">
      <w:pPr>
        <w:numPr>
          <w:ilvl w:val="0"/>
          <w:numId w:val="1"/>
        </w:numPr>
        <w:spacing w:after="0" w:line="240" w:lineRule="auto"/>
        <w:rPr>
          <w:rFonts w:ascii="Xerox Sans" w:hAnsi="Xerox Sans"/>
          <w:sz w:val="24"/>
          <w:szCs w:val="24"/>
        </w:rPr>
      </w:pPr>
      <w:r w:rsidRPr="0003267F">
        <w:rPr>
          <w:rFonts w:ascii="Xerox Sans" w:hAnsi="Xerox Sans"/>
          <w:sz w:val="24"/>
          <w:szCs w:val="24"/>
        </w:rPr>
        <w:t xml:space="preserve">Make sure that your printer is powered on and is connected to the same network as your clients and servers. </w:t>
      </w:r>
    </w:p>
    <w:p w:rsidR="00A55FB6" w:rsidRPr="0003267F" w:rsidRDefault="00A55FB6" w:rsidP="00A30454">
      <w:pPr>
        <w:spacing w:after="0" w:line="240" w:lineRule="auto"/>
        <w:ind w:left="360"/>
        <w:rPr>
          <w:rFonts w:ascii="Xerox Sans" w:hAnsi="Xerox Sans"/>
          <w:sz w:val="24"/>
          <w:szCs w:val="24"/>
        </w:rPr>
      </w:pPr>
    </w:p>
    <w:p w:rsidR="00A55FB6" w:rsidRDefault="00A55FB6" w:rsidP="0003267F">
      <w:pPr>
        <w:numPr>
          <w:ilvl w:val="0"/>
          <w:numId w:val="1"/>
        </w:numPr>
        <w:spacing w:after="0" w:line="240" w:lineRule="auto"/>
        <w:rPr>
          <w:rFonts w:ascii="Xerox Sans" w:hAnsi="Xerox Sans"/>
          <w:sz w:val="24"/>
          <w:szCs w:val="24"/>
        </w:rPr>
      </w:pPr>
      <w:r w:rsidRPr="0003267F">
        <w:rPr>
          <w:rFonts w:ascii="Xerox Sans" w:hAnsi="Xerox Sans"/>
          <w:sz w:val="24"/>
          <w:szCs w:val="24"/>
        </w:rPr>
        <w:t>Write down the Internet Protocol (IP) address for the printers you want to print to in order to simplify the installation process.</w:t>
      </w:r>
    </w:p>
    <w:p w:rsidR="00A55FB6" w:rsidRPr="0003267F" w:rsidRDefault="00A55FB6" w:rsidP="00A30454">
      <w:pPr>
        <w:spacing w:after="0" w:line="240" w:lineRule="auto"/>
        <w:rPr>
          <w:rFonts w:ascii="Xerox Sans" w:hAnsi="Xerox Sans"/>
          <w:sz w:val="24"/>
          <w:szCs w:val="24"/>
        </w:rPr>
      </w:pPr>
    </w:p>
    <w:p w:rsidR="00A55FB6" w:rsidRPr="0003267F" w:rsidRDefault="00A55FB6" w:rsidP="0003267F">
      <w:pPr>
        <w:numPr>
          <w:ilvl w:val="0"/>
          <w:numId w:val="1"/>
        </w:numPr>
        <w:spacing w:after="0" w:line="240" w:lineRule="auto"/>
        <w:rPr>
          <w:rFonts w:ascii="Xerox Sans" w:hAnsi="Xerox Sans"/>
          <w:sz w:val="24"/>
          <w:szCs w:val="24"/>
        </w:rPr>
      </w:pPr>
      <w:r w:rsidRPr="0003267F">
        <w:rPr>
          <w:rFonts w:ascii="Xerox Sans" w:hAnsi="Xerox Sans"/>
          <w:sz w:val="24"/>
          <w:szCs w:val="24"/>
        </w:rPr>
        <w:t>If you have any previously installed PS or PCL drivers on the clients and servers you intend to use, be sure to completely remove the old drivers before continuing with this installation.</w:t>
      </w:r>
    </w:p>
    <w:p w:rsidR="00A55FB6" w:rsidRDefault="00A55FB6" w:rsidP="0003267F">
      <w:pPr>
        <w:spacing w:after="0" w:line="240" w:lineRule="auto"/>
        <w:rPr>
          <w:rFonts w:ascii="Xerox Sans" w:hAnsi="Xerox Sans"/>
          <w:sz w:val="24"/>
          <w:szCs w:val="24"/>
        </w:rPr>
      </w:pPr>
    </w:p>
    <w:p w:rsidR="00A55FB6" w:rsidRDefault="00A55FB6" w:rsidP="0003267F">
      <w:pPr>
        <w:spacing w:after="0" w:line="240" w:lineRule="auto"/>
        <w:rPr>
          <w:rFonts w:ascii="Xerox Sans" w:hAnsi="Xerox Sans"/>
          <w:sz w:val="24"/>
          <w:szCs w:val="24"/>
        </w:rPr>
      </w:pPr>
    </w:p>
    <w:p w:rsidR="00A55FB6" w:rsidRDefault="00A55FB6" w:rsidP="0003267F">
      <w:pPr>
        <w:spacing w:after="0" w:line="240" w:lineRule="auto"/>
        <w:rPr>
          <w:rFonts w:ascii="Xerox Sans" w:hAnsi="Xerox Sans"/>
          <w:sz w:val="24"/>
          <w:szCs w:val="24"/>
        </w:rPr>
      </w:pPr>
    </w:p>
    <w:p w:rsidR="00A55FB6" w:rsidRDefault="00A55FB6" w:rsidP="0003267F">
      <w:pPr>
        <w:spacing w:after="0" w:line="240" w:lineRule="auto"/>
        <w:rPr>
          <w:rFonts w:ascii="Xerox Sans" w:hAnsi="Xerox Sans"/>
          <w:sz w:val="24"/>
          <w:szCs w:val="24"/>
        </w:rPr>
      </w:pPr>
    </w:p>
    <w:p w:rsidR="00A55FB6" w:rsidRDefault="00A55FB6" w:rsidP="0003267F">
      <w:pPr>
        <w:spacing w:after="0" w:line="240" w:lineRule="auto"/>
        <w:rPr>
          <w:rFonts w:ascii="Xerox Sans" w:hAnsi="Xerox Sans"/>
          <w:sz w:val="24"/>
          <w:szCs w:val="24"/>
        </w:rPr>
      </w:pPr>
    </w:p>
    <w:p w:rsidR="00A55FB6" w:rsidRDefault="00A55FB6" w:rsidP="0003267F">
      <w:pPr>
        <w:spacing w:after="0" w:line="240" w:lineRule="auto"/>
        <w:rPr>
          <w:rFonts w:ascii="Xerox Sans" w:hAnsi="Xerox Sans"/>
          <w:sz w:val="24"/>
          <w:szCs w:val="24"/>
        </w:rPr>
      </w:pPr>
    </w:p>
    <w:p w:rsidR="00A55FB6" w:rsidRDefault="00A55FB6" w:rsidP="0003267F">
      <w:pPr>
        <w:spacing w:after="0" w:line="240" w:lineRule="auto"/>
        <w:rPr>
          <w:rFonts w:ascii="Xerox Sans" w:hAnsi="Xerox Sans"/>
          <w:sz w:val="24"/>
          <w:szCs w:val="24"/>
        </w:rPr>
      </w:pPr>
    </w:p>
    <w:p w:rsidR="00A55FB6" w:rsidRDefault="00A55FB6" w:rsidP="0003267F">
      <w:pPr>
        <w:spacing w:after="0" w:line="240" w:lineRule="auto"/>
        <w:rPr>
          <w:rFonts w:ascii="Xerox Sans" w:hAnsi="Xerox Sans"/>
          <w:sz w:val="24"/>
          <w:szCs w:val="24"/>
        </w:rPr>
      </w:pPr>
    </w:p>
    <w:p w:rsidR="00A55FB6" w:rsidRDefault="00A55FB6" w:rsidP="0003267F">
      <w:pPr>
        <w:spacing w:after="0" w:line="240" w:lineRule="auto"/>
        <w:rPr>
          <w:rFonts w:ascii="Xerox Sans" w:hAnsi="Xerox Sans"/>
          <w:sz w:val="24"/>
          <w:szCs w:val="24"/>
        </w:rPr>
      </w:pPr>
    </w:p>
    <w:p w:rsidR="00A55FB6" w:rsidRDefault="00A55FB6" w:rsidP="0003267F">
      <w:pPr>
        <w:spacing w:after="0" w:line="240" w:lineRule="auto"/>
        <w:rPr>
          <w:rFonts w:ascii="Xerox Sans" w:hAnsi="Xerox Sans"/>
          <w:sz w:val="24"/>
          <w:szCs w:val="24"/>
        </w:rPr>
      </w:pPr>
    </w:p>
    <w:p w:rsidR="00A55FB6" w:rsidRDefault="00A55FB6" w:rsidP="0003267F">
      <w:pPr>
        <w:spacing w:after="0" w:line="240" w:lineRule="auto"/>
        <w:rPr>
          <w:rFonts w:ascii="Xerox Sans" w:hAnsi="Xerox Sans"/>
          <w:sz w:val="24"/>
          <w:szCs w:val="24"/>
        </w:rPr>
      </w:pPr>
    </w:p>
    <w:p w:rsidR="00A55FB6" w:rsidRDefault="00A55FB6" w:rsidP="0003267F">
      <w:pPr>
        <w:spacing w:after="0" w:line="240" w:lineRule="auto"/>
        <w:rPr>
          <w:rFonts w:ascii="Xerox Sans" w:hAnsi="Xerox Sans"/>
          <w:sz w:val="24"/>
          <w:szCs w:val="24"/>
        </w:rPr>
      </w:pPr>
    </w:p>
    <w:p w:rsidR="00A55FB6" w:rsidRDefault="00A55FB6" w:rsidP="0003267F">
      <w:pPr>
        <w:spacing w:after="0" w:line="240" w:lineRule="auto"/>
        <w:rPr>
          <w:rFonts w:ascii="Xerox Sans" w:hAnsi="Xerox Sans"/>
          <w:sz w:val="24"/>
          <w:szCs w:val="24"/>
        </w:rPr>
      </w:pPr>
    </w:p>
    <w:p w:rsidR="00A55FB6" w:rsidRDefault="00A55FB6" w:rsidP="0003267F">
      <w:pPr>
        <w:spacing w:after="0" w:line="240" w:lineRule="auto"/>
        <w:rPr>
          <w:rFonts w:ascii="Xerox Sans" w:hAnsi="Xerox Sans"/>
          <w:sz w:val="24"/>
          <w:szCs w:val="24"/>
        </w:rPr>
      </w:pPr>
    </w:p>
    <w:p w:rsidR="00A55FB6" w:rsidRDefault="00A55FB6" w:rsidP="0003267F">
      <w:pPr>
        <w:spacing w:after="0" w:line="240" w:lineRule="auto"/>
        <w:rPr>
          <w:rFonts w:ascii="Xerox Sans" w:hAnsi="Xerox Sans"/>
          <w:sz w:val="24"/>
          <w:szCs w:val="24"/>
        </w:rPr>
      </w:pPr>
    </w:p>
    <w:p w:rsidR="00A55FB6" w:rsidRDefault="00A55FB6" w:rsidP="0003267F">
      <w:pPr>
        <w:spacing w:after="0" w:line="240" w:lineRule="auto"/>
        <w:rPr>
          <w:rFonts w:ascii="Xerox Sans" w:hAnsi="Xerox Sans"/>
          <w:sz w:val="24"/>
          <w:szCs w:val="24"/>
        </w:rPr>
      </w:pPr>
    </w:p>
    <w:p w:rsidR="00A55FB6" w:rsidRDefault="00A55FB6" w:rsidP="0003267F">
      <w:pPr>
        <w:spacing w:after="0" w:line="240" w:lineRule="auto"/>
        <w:rPr>
          <w:rFonts w:ascii="Xerox Sans" w:hAnsi="Xerox Sans"/>
          <w:sz w:val="24"/>
          <w:szCs w:val="24"/>
        </w:rPr>
      </w:pPr>
    </w:p>
    <w:p w:rsidR="00A55FB6" w:rsidRDefault="00A55FB6" w:rsidP="0003267F">
      <w:pPr>
        <w:spacing w:after="0" w:line="240" w:lineRule="auto"/>
        <w:rPr>
          <w:rFonts w:ascii="Xerox Sans" w:hAnsi="Xerox Sans"/>
          <w:sz w:val="24"/>
          <w:szCs w:val="24"/>
        </w:rPr>
      </w:pPr>
    </w:p>
    <w:p w:rsidR="00A55FB6" w:rsidRDefault="00A55FB6" w:rsidP="0003267F">
      <w:pPr>
        <w:spacing w:after="0" w:line="240" w:lineRule="auto"/>
        <w:rPr>
          <w:rFonts w:ascii="Xerox Sans" w:hAnsi="Xerox Sans"/>
          <w:sz w:val="24"/>
          <w:szCs w:val="24"/>
        </w:rPr>
      </w:pPr>
    </w:p>
    <w:p w:rsidR="00A55FB6" w:rsidRDefault="00A55FB6" w:rsidP="0003267F">
      <w:pPr>
        <w:spacing w:after="0" w:line="240" w:lineRule="auto"/>
        <w:rPr>
          <w:rFonts w:ascii="Xerox Sans" w:hAnsi="Xerox Sans"/>
          <w:sz w:val="24"/>
          <w:szCs w:val="24"/>
        </w:rPr>
      </w:pPr>
    </w:p>
    <w:p w:rsidR="00A55FB6" w:rsidRDefault="00A55FB6" w:rsidP="0003267F">
      <w:pPr>
        <w:spacing w:after="0" w:line="240" w:lineRule="auto"/>
        <w:rPr>
          <w:rFonts w:ascii="Xerox Sans" w:hAnsi="Xerox Sans"/>
          <w:sz w:val="24"/>
          <w:szCs w:val="24"/>
        </w:rPr>
      </w:pPr>
    </w:p>
    <w:p w:rsidR="00A55FB6" w:rsidRDefault="00A55FB6" w:rsidP="0003267F">
      <w:pPr>
        <w:spacing w:after="0" w:line="240" w:lineRule="auto"/>
        <w:rPr>
          <w:rFonts w:ascii="Xerox Sans" w:hAnsi="Xerox Sans"/>
          <w:sz w:val="24"/>
          <w:szCs w:val="24"/>
        </w:rPr>
      </w:pPr>
    </w:p>
    <w:p w:rsidR="00A55FB6" w:rsidRDefault="00A55FB6" w:rsidP="0003267F">
      <w:pPr>
        <w:spacing w:after="0" w:line="240" w:lineRule="auto"/>
        <w:rPr>
          <w:rFonts w:ascii="Xerox Sans" w:hAnsi="Xerox Sans"/>
          <w:sz w:val="24"/>
          <w:szCs w:val="24"/>
        </w:rPr>
      </w:pPr>
    </w:p>
    <w:p w:rsidR="00A55FB6" w:rsidRDefault="00A55FB6" w:rsidP="0003267F">
      <w:pPr>
        <w:spacing w:after="0" w:line="240" w:lineRule="auto"/>
        <w:rPr>
          <w:rFonts w:ascii="Xerox Sans" w:hAnsi="Xerox Sans"/>
          <w:sz w:val="24"/>
          <w:szCs w:val="24"/>
        </w:rPr>
      </w:pPr>
    </w:p>
    <w:p w:rsidR="00A55FB6" w:rsidRDefault="00A55FB6" w:rsidP="0003267F">
      <w:pPr>
        <w:spacing w:after="0" w:line="240" w:lineRule="auto"/>
        <w:rPr>
          <w:rFonts w:ascii="Xerox Sans" w:hAnsi="Xerox Sans"/>
          <w:sz w:val="24"/>
          <w:szCs w:val="24"/>
        </w:rPr>
      </w:pPr>
    </w:p>
    <w:p w:rsidR="00A55FB6" w:rsidRDefault="00A55FB6" w:rsidP="0003267F">
      <w:pPr>
        <w:spacing w:after="0" w:line="240" w:lineRule="auto"/>
        <w:rPr>
          <w:rFonts w:ascii="Xerox Sans" w:hAnsi="Xerox Sans"/>
          <w:sz w:val="24"/>
          <w:szCs w:val="24"/>
        </w:rPr>
      </w:pPr>
    </w:p>
    <w:p w:rsidR="00A55FB6" w:rsidRDefault="00A55FB6" w:rsidP="0003267F">
      <w:pPr>
        <w:spacing w:after="0" w:line="240" w:lineRule="auto"/>
        <w:rPr>
          <w:rFonts w:ascii="Xerox Sans" w:hAnsi="Xerox Sans"/>
          <w:sz w:val="24"/>
          <w:szCs w:val="24"/>
        </w:rPr>
      </w:pPr>
    </w:p>
    <w:p w:rsidR="00A55FB6" w:rsidRDefault="00A55FB6" w:rsidP="0003267F">
      <w:pPr>
        <w:spacing w:after="0" w:line="240" w:lineRule="auto"/>
        <w:rPr>
          <w:rFonts w:ascii="Xerox Sans" w:hAnsi="Xerox Sans"/>
          <w:sz w:val="24"/>
          <w:szCs w:val="24"/>
        </w:rPr>
      </w:pPr>
    </w:p>
    <w:p w:rsidR="00A55FB6" w:rsidRDefault="00A55FB6" w:rsidP="0003267F">
      <w:pPr>
        <w:spacing w:after="0" w:line="240" w:lineRule="auto"/>
        <w:rPr>
          <w:rFonts w:ascii="Xerox Sans" w:hAnsi="Xerox Sans"/>
          <w:sz w:val="24"/>
          <w:szCs w:val="24"/>
        </w:rPr>
      </w:pPr>
    </w:p>
    <w:p w:rsidR="00A55FB6" w:rsidRDefault="00A55FB6" w:rsidP="0003267F">
      <w:pPr>
        <w:spacing w:after="0" w:line="240" w:lineRule="auto"/>
        <w:rPr>
          <w:rFonts w:ascii="Xerox Sans" w:hAnsi="Xerox Sans"/>
          <w:b/>
          <w:sz w:val="24"/>
          <w:szCs w:val="24"/>
        </w:rPr>
      </w:pPr>
      <w:r w:rsidRPr="0003267F">
        <w:rPr>
          <w:rFonts w:ascii="Xerox Sans" w:hAnsi="Xerox Sans"/>
          <w:b/>
          <w:sz w:val="24"/>
          <w:szCs w:val="24"/>
        </w:rPr>
        <w:t>Contents</w:t>
      </w:r>
    </w:p>
    <w:p w:rsidR="00A55FB6" w:rsidRPr="0003267F" w:rsidRDefault="00A55FB6" w:rsidP="0003267F">
      <w:pPr>
        <w:spacing w:after="0" w:line="240" w:lineRule="auto"/>
        <w:rPr>
          <w:rFonts w:ascii="Xerox Sans" w:hAnsi="Xerox Sans"/>
          <w:b/>
          <w:sz w:val="24"/>
          <w:szCs w:val="24"/>
        </w:rPr>
      </w:pPr>
    </w:p>
    <w:p w:rsidR="00A55FB6" w:rsidRDefault="00A55FB6" w:rsidP="0003267F">
      <w:pPr>
        <w:spacing w:after="0" w:line="240" w:lineRule="auto"/>
        <w:rPr>
          <w:rFonts w:ascii="Xerox Sans" w:hAnsi="Xerox Sans"/>
          <w:sz w:val="24"/>
          <w:szCs w:val="24"/>
          <w:u w:val="single"/>
        </w:rPr>
      </w:pPr>
      <w:r w:rsidRPr="0003267F">
        <w:rPr>
          <w:rFonts w:ascii="Xerox Sans" w:hAnsi="Xerox Sans"/>
          <w:sz w:val="24"/>
          <w:szCs w:val="24"/>
          <w:u w:val="single"/>
        </w:rPr>
        <w:t>PS drivers on Windows Operating Systems (32 Bit)</w:t>
      </w:r>
    </w:p>
    <w:p w:rsidR="00A55FB6" w:rsidRPr="0003267F" w:rsidRDefault="00A55FB6" w:rsidP="0003267F">
      <w:pPr>
        <w:spacing w:after="0" w:line="240" w:lineRule="auto"/>
        <w:rPr>
          <w:rFonts w:ascii="Xerox Sans" w:hAnsi="Xerox Sans"/>
          <w:sz w:val="24"/>
          <w:szCs w:val="24"/>
        </w:rPr>
      </w:pPr>
    </w:p>
    <w:p w:rsidR="00A55FB6" w:rsidRPr="0003267F" w:rsidRDefault="00A55FB6" w:rsidP="0003267F">
      <w:pPr>
        <w:spacing w:after="0" w:line="240" w:lineRule="auto"/>
        <w:rPr>
          <w:rFonts w:ascii="Xerox Sans" w:hAnsi="Xerox Sans"/>
          <w:sz w:val="24"/>
          <w:szCs w:val="24"/>
        </w:rPr>
      </w:pPr>
      <w:r w:rsidRPr="0003267F">
        <w:rPr>
          <w:rFonts w:ascii="Xerox Sans" w:hAnsi="Xerox Sans"/>
          <w:sz w:val="24"/>
          <w:szCs w:val="24"/>
        </w:rPr>
        <w:tab/>
      </w:r>
      <w:r>
        <w:rPr>
          <w:rFonts w:ascii="Xerox Sans" w:hAnsi="Xerox Sans"/>
          <w:sz w:val="24"/>
          <w:szCs w:val="24"/>
        </w:rPr>
        <w:t>2008</w:t>
      </w:r>
      <w:r w:rsidRPr="0003267F">
        <w:rPr>
          <w:rFonts w:ascii="Xerox Sans" w:hAnsi="Xerox Sans"/>
          <w:sz w:val="24"/>
          <w:szCs w:val="24"/>
        </w:rPr>
        <w:t xml:space="preserve"> Server…</w:t>
      </w:r>
      <w:r>
        <w:rPr>
          <w:rFonts w:ascii="Xerox Sans" w:hAnsi="Xerox Sans"/>
          <w:sz w:val="24"/>
          <w:szCs w:val="24"/>
        </w:rPr>
        <w:t>………</w:t>
      </w:r>
      <w:r w:rsidRPr="0003267F">
        <w:rPr>
          <w:rFonts w:ascii="Xerox Sans" w:hAnsi="Xerox Sans"/>
          <w:sz w:val="24"/>
          <w:szCs w:val="24"/>
        </w:rPr>
        <w:t>………………</w:t>
      </w:r>
      <w:r>
        <w:rPr>
          <w:rFonts w:ascii="Xerox Sans" w:hAnsi="Xerox Sans"/>
          <w:sz w:val="24"/>
          <w:szCs w:val="24"/>
        </w:rPr>
        <w:t>5</w:t>
      </w:r>
    </w:p>
    <w:p w:rsidR="00A55FB6" w:rsidRPr="0003267F" w:rsidRDefault="00A55FB6" w:rsidP="0003267F">
      <w:pPr>
        <w:spacing w:after="0" w:line="240" w:lineRule="auto"/>
        <w:rPr>
          <w:rFonts w:ascii="Xerox Sans" w:hAnsi="Xerox Sans"/>
          <w:sz w:val="24"/>
          <w:szCs w:val="24"/>
        </w:rPr>
      </w:pPr>
      <w:r w:rsidRPr="0003267F">
        <w:rPr>
          <w:rFonts w:ascii="Xerox Sans" w:hAnsi="Xerox Sans"/>
          <w:sz w:val="24"/>
          <w:szCs w:val="24"/>
        </w:rPr>
        <w:tab/>
      </w:r>
      <w:r>
        <w:rPr>
          <w:rFonts w:ascii="Xerox Sans" w:hAnsi="Xerox Sans"/>
          <w:sz w:val="24"/>
          <w:szCs w:val="24"/>
        </w:rPr>
        <w:t>Windows 7..</w:t>
      </w:r>
      <w:r w:rsidRPr="0003267F">
        <w:rPr>
          <w:rFonts w:ascii="Xerox Sans" w:hAnsi="Xerox Sans"/>
          <w:sz w:val="24"/>
          <w:szCs w:val="24"/>
        </w:rPr>
        <w:t>…………………………</w:t>
      </w:r>
      <w:r>
        <w:rPr>
          <w:rFonts w:ascii="Xerox Sans" w:hAnsi="Xerox Sans"/>
          <w:sz w:val="24"/>
          <w:szCs w:val="24"/>
        </w:rPr>
        <w:t>6</w:t>
      </w:r>
    </w:p>
    <w:p w:rsidR="00A55FB6" w:rsidRPr="0003267F" w:rsidRDefault="00A55FB6" w:rsidP="0003267F">
      <w:pPr>
        <w:spacing w:after="0" w:line="240" w:lineRule="auto"/>
        <w:rPr>
          <w:rFonts w:ascii="Xerox Sans" w:hAnsi="Xerox Sans"/>
          <w:sz w:val="24"/>
          <w:szCs w:val="24"/>
        </w:rPr>
      </w:pPr>
      <w:r w:rsidRPr="0003267F">
        <w:rPr>
          <w:rFonts w:ascii="Xerox Sans" w:hAnsi="Xerox Sans"/>
          <w:sz w:val="24"/>
          <w:szCs w:val="24"/>
        </w:rPr>
        <w:tab/>
      </w:r>
    </w:p>
    <w:p w:rsidR="00A55FB6" w:rsidRDefault="00A55FB6" w:rsidP="0003267F">
      <w:pPr>
        <w:spacing w:after="0" w:line="240" w:lineRule="auto"/>
        <w:rPr>
          <w:rFonts w:ascii="Xerox Sans" w:hAnsi="Xerox Sans"/>
          <w:sz w:val="24"/>
          <w:szCs w:val="24"/>
          <w:u w:val="single"/>
        </w:rPr>
      </w:pPr>
      <w:r w:rsidRPr="0003267F">
        <w:rPr>
          <w:rFonts w:ascii="Xerox Sans" w:hAnsi="Xerox Sans"/>
          <w:sz w:val="24"/>
          <w:szCs w:val="24"/>
          <w:u w:val="single"/>
        </w:rPr>
        <w:t>PS drivers on Windows Operating Systems (64 Bit)</w:t>
      </w:r>
    </w:p>
    <w:p w:rsidR="00A55FB6" w:rsidRPr="0003267F" w:rsidRDefault="00A55FB6" w:rsidP="0003267F">
      <w:pPr>
        <w:spacing w:after="0" w:line="240" w:lineRule="auto"/>
        <w:rPr>
          <w:rFonts w:ascii="Xerox Sans" w:hAnsi="Xerox Sans"/>
          <w:sz w:val="24"/>
          <w:szCs w:val="24"/>
          <w:u w:val="single"/>
        </w:rPr>
      </w:pPr>
    </w:p>
    <w:p w:rsidR="00A55FB6" w:rsidRPr="0003267F" w:rsidRDefault="00A55FB6" w:rsidP="0003267F">
      <w:pPr>
        <w:spacing w:after="0" w:line="240" w:lineRule="auto"/>
        <w:rPr>
          <w:rFonts w:ascii="Xerox Sans" w:hAnsi="Xerox Sans"/>
          <w:sz w:val="24"/>
          <w:szCs w:val="24"/>
        </w:rPr>
      </w:pPr>
      <w:r>
        <w:rPr>
          <w:rFonts w:ascii="Xerox Sans" w:hAnsi="Xerox Sans"/>
          <w:sz w:val="24"/>
          <w:szCs w:val="24"/>
        </w:rPr>
        <w:tab/>
        <w:t>2008</w:t>
      </w:r>
      <w:r w:rsidRPr="0003267F">
        <w:rPr>
          <w:rFonts w:ascii="Xerox Sans" w:hAnsi="Xerox Sans"/>
          <w:sz w:val="24"/>
          <w:szCs w:val="24"/>
        </w:rPr>
        <w:t xml:space="preserve"> Server……………………….....</w:t>
      </w:r>
      <w:r>
        <w:rPr>
          <w:rFonts w:ascii="Xerox Sans" w:hAnsi="Xerox Sans"/>
          <w:sz w:val="24"/>
          <w:szCs w:val="24"/>
        </w:rPr>
        <w:t>8</w:t>
      </w:r>
    </w:p>
    <w:p w:rsidR="00A55FB6" w:rsidRPr="0003267F" w:rsidRDefault="00A55FB6" w:rsidP="0003267F">
      <w:pPr>
        <w:spacing w:after="0" w:line="240" w:lineRule="auto"/>
        <w:ind w:firstLine="720"/>
        <w:rPr>
          <w:rFonts w:ascii="Xerox Sans" w:hAnsi="Xerox Sans"/>
          <w:sz w:val="24"/>
          <w:szCs w:val="24"/>
        </w:rPr>
      </w:pPr>
      <w:r>
        <w:rPr>
          <w:rFonts w:ascii="Xerox Sans" w:hAnsi="Xerox Sans"/>
          <w:sz w:val="24"/>
          <w:szCs w:val="24"/>
        </w:rPr>
        <w:t>Windows 7…</w:t>
      </w:r>
      <w:r w:rsidRPr="0003267F">
        <w:rPr>
          <w:rFonts w:ascii="Xerox Sans" w:hAnsi="Xerox Sans"/>
          <w:sz w:val="24"/>
          <w:szCs w:val="24"/>
        </w:rPr>
        <w:t>……………………....</w:t>
      </w:r>
      <w:r w:rsidRPr="0003267F">
        <w:rPr>
          <w:rFonts w:ascii="Xerox Sans" w:hAnsi="Xerox Sans"/>
          <w:sz w:val="24"/>
          <w:szCs w:val="24"/>
        </w:rPr>
        <w:tab/>
      </w:r>
      <w:r>
        <w:rPr>
          <w:rFonts w:ascii="Xerox Sans" w:hAnsi="Xerox Sans"/>
          <w:sz w:val="24"/>
          <w:szCs w:val="24"/>
        </w:rPr>
        <w:t>9</w:t>
      </w:r>
    </w:p>
    <w:p w:rsidR="00A55FB6" w:rsidRPr="0003267F" w:rsidRDefault="00A55FB6" w:rsidP="0003267F">
      <w:pPr>
        <w:spacing w:after="0" w:line="240" w:lineRule="auto"/>
        <w:rPr>
          <w:rFonts w:ascii="Xerox Sans" w:hAnsi="Xerox Sans"/>
          <w:sz w:val="24"/>
          <w:szCs w:val="24"/>
        </w:rPr>
      </w:pPr>
      <w:r w:rsidRPr="0003267F">
        <w:rPr>
          <w:rFonts w:ascii="Xerox Sans" w:hAnsi="Xerox Sans"/>
          <w:sz w:val="24"/>
          <w:szCs w:val="24"/>
        </w:rPr>
        <w:tab/>
      </w:r>
    </w:p>
    <w:p w:rsidR="00A55FB6" w:rsidRDefault="00A55FB6" w:rsidP="0003267F">
      <w:pPr>
        <w:spacing w:after="0" w:line="240" w:lineRule="auto"/>
        <w:rPr>
          <w:rFonts w:ascii="Xerox Sans" w:hAnsi="Xerox Sans"/>
          <w:sz w:val="24"/>
          <w:szCs w:val="24"/>
          <w:u w:val="single"/>
        </w:rPr>
      </w:pPr>
      <w:r w:rsidRPr="0003267F">
        <w:rPr>
          <w:rFonts w:ascii="Xerox Sans" w:hAnsi="Xerox Sans"/>
          <w:sz w:val="24"/>
          <w:szCs w:val="24"/>
          <w:u w:val="single"/>
        </w:rPr>
        <w:t xml:space="preserve">PS Drivers on Mac  Operating Systems      </w:t>
      </w:r>
    </w:p>
    <w:p w:rsidR="00A55FB6" w:rsidRPr="0003267F" w:rsidRDefault="00A55FB6" w:rsidP="0003267F">
      <w:pPr>
        <w:spacing w:after="0" w:line="240" w:lineRule="auto"/>
        <w:rPr>
          <w:rFonts w:ascii="Xerox Sans" w:hAnsi="Xerox Sans"/>
          <w:sz w:val="24"/>
          <w:szCs w:val="24"/>
          <w:u w:val="single"/>
        </w:rPr>
      </w:pPr>
    </w:p>
    <w:p w:rsidR="00A55FB6" w:rsidRPr="0003267F" w:rsidRDefault="00A55FB6" w:rsidP="0003267F">
      <w:pPr>
        <w:spacing w:after="0" w:line="240" w:lineRule="auto"/>
        <w:rPr>
          <w:rFonts w:ascii="Xerox Sans" w:hAnsi="Xerox Sans"/>
          <w:sz w:val="24"/>
          <w:szCs w:val="24"/>
        </w:rPr>
      </w:pPr>
      <w:r w:rsidRPr="0003267F">
        <w:rPr>
          <w:rFonts w:ascii="Xerox Sans" w:hAnsi="Xerox Sans"/>
          <w:sz w:val="24"/>
          <w:szCs w:val="24"/>
        </w:rPr>
        <w:tab/>
      </w:r>
      <w:r>
        <w:rPr>
          <w:rFonts w:ascii="Xerox Sans" w:hAnsi="Xerox Sans"/>
          <w:sz w:val="24"/>
          <w:szCs w:val="24"/>
        </w:rPr>
        <w:t>10.6 Installer………</w:t>
      </w:r>
      <w:r w:rsidRPr="0003267F">
        <w:rPr>
          <w:rFonts w:ascii="Xerox Sans" w:hAnsi="Xerox Sans"/>
          <w:sz w:val="24"/>
          <w:szCs w:val="24"/>
        </w:rPr>
        <w:t>…….………....</w:t>
      </w:r>
      <w:r w:rsidRPr="0003267F">
        <w:rPr>
          <w:rFonts w:ascii="Xerox Sans" w:hAnsi="Xerox Sans"/>
          <w:sz w:val="24"/>
          <w:szCs w:val="24"/>
        </w:rPr>
        <w:tab/>
      </w:r>
      <w:r>
        <w:rPr>
          <w:rFonts w:ascii="Xerox Sans" w:hAnsi="Xerox Sans"/>
          <w:sz w:val="24"/>
          <w:szCs w:val="24"/>
        </w:rPr>
        <w:t>11</w:t>
      </w:r>
    </w:p>
    <w:p w:rsidR="00A55FB6" w:rsidRPr="0003267F" w:rsidRDefault="00A55FB6" w:rsidP="0003267F">
      <w:pPr>
        <w:spacing w:after="0" w:line="240" w:lineRule="auto"/>
        <w:rPr>
          <w:rFonts w:ascii="Xerox Sans" w:hAnsi="Xerox Sans"/>
          <w:sz w:val="24"/>
          <w:szCs w:val="24"/>
          <w:u w:val="single"/>
        </w:rPr>
      </w:pPr>
      <w:r w:rsidRPr="0003267F">
        <w:rPr>
          <w:rFonts w:ascii="Xerox Sans" w:hAnsi="Xerox Sans"/>
          <w:sz w:val="24"/>
          <w:szCs w:val="24"/>
        </w:rPr>
        <w:tab/>
      </w:r>
      <w:r w:rsidRPr="0003267F">
        <w:rPr>
          <w:rFonts w:ascii="Xerox Sans" w:hAnsi="Xerox Sans"/>
          <w:sz w:val="24"/>
          <w:szCs w:val="24"/>
        </w:rPr>
        <w:tab/>
      </w:r>
    </w:p>
    <w:p w:rsidR="00A55FB6" w:rsidRPr="0003267F" w:rsidRDefault="00A55FB6" w:rsidP="0003267F">
      <w:pPr>
        <w:spacing w:after="0" w:line="240" w:lineRule="auto"/>
        <w:rPr>
          <w:rFonts w:ascii="Xerox Sans" w:hAnsi="Xerox Sans"/>
          <w:sz w:val="24"/>
          <w:szCs w:val="24"/>
        </w:rPr>
      </w:pPr>
      <w:r w:rsidRPr="0003267F">
        <w:rPr>
          <w:rFonts w:ascii="Xerox Sans" w:hAnsi="Xerox Sans"/>
          <w:sz w:val="24"/>
          <w:szCs w:val="24"/>
          <w:u w:val="single"/>
        </w:rPr>
        <w:t>PCL drivers on Windows Operating Systems (32 Bit)</w:t>
      </w:r>
    </w:p>
    <w:p w:rsidR="00A55FB6" w:rsidRPr="0003267F" w:rsidRDefault="00A55FB6" w:rsidP="0003267F">
      <w:pPr>
        <w:spacing w:after="0" w:line="240" w:lineRule="auto"/>
        <w:rPr>
          <w:rFonts w:ascii="Xerox Sans" w:hAnsi="Xerox Sans"/>
          <w:sz w:val="24"/>
          <w:szCs w:val="24"/>
        </w:rPr>
      </w:pPr>
    </w:p>
    <w:p w:rsidR="00A55FB6" w:rsidRPr="0003267F" w:rsidRDefault="00A55FB6" w:rsidP="0003267F">
      <w:pPr>
        <w:spacing w:after="0" w:line="240" w:lineRule="auto"/>
        <w:rPr>
          <w:rFonts w:ascii="Xerox Sans" w:hAnsi="Xerox Sans"/>
          <w:sz w:val="24"/>
          <w:szCs w:val="24"/>
        </w:rPr>
      </w:pPr>
      <w:r w:rsidRPr="0003267F">
        <w:rPr>
          <w:rFonts w:ascii="Xerox Sans" w:hAnsi="Xerox Sans"/>
          <w:sz w:val="24"/>
          <w:szCs w:val="24"/>
        </w:rPr>
        <w:tab/>
      </w:r>
      <w:r>
        <w:rPr>
          <w:rFonts w:ascii="Xerox Sans" w:hAnsi="Xerox Sans"/>
          <w:sz w:val="24"/>
          <w:szCs w:val="24"/>
        </w:rPr>
        <w:t>2008</w:t>
      </w:r>
      <w:r w:rsidRPr="0003267F">
        <w:rPr>
          <w:rFonts w:ascii="Xerox Sans" w:hAnsi="Xerox Sans"/>
          <w:sz w:val="24"/>
          <w:szCs w:val="24"/>
        </w:rPr>
        <w:t xml:space="preserve"> Server</w:t>
      </w:r>
      <w:r>
        <w:rPr>
          <w:rFonts w:ascii="Xerox Sans" w:hAnsi="Xerox Sans"/>
          <w:sz w:val="24"/>
          <w:szCs w:val="24"/>
        </w:rPr>
        <w:t>……</w:t>
      </w:r>
      <w:r w:rsidRPr="0003267F">
        <w:rPr>
          <w:rFonts w:ascii="Xerox Sans" w:hAnsi="Xerox Sans"/>
          <w:sz w:val="24"/>
          <w:szCs w:val="24"/>
        </w:rPr>
        <w:t>…</w:t>
      </w:r>
      <w:r>
        <w:rPr>
          <w:rFonts w:ascii="Xerox Sans" w:hAnsi="Xerox Sans"/>
          <w:sz w:val="24"/>
          <w:szCs w:val="24"/>
        </w:rPr>
        <w:t>………….</w:t>
      </w:r>
      <w:r w:rsidRPr="0003267F">
        <w:rPr>
          <w:rFonts w:ascii="Xerox Sans" w:hAnsi="Xerox Sans"/>
          <w:sz w:val="24"/>
          <w:szCs w:val="24"/>
        </w:rPr>
        <w:t>………</w:t>
      </w:r>
      <w:r>
        <w:rPr>
          <w:rFonts w:ascii="Xerox Sans" w:hAnsi="Xerox Sans"/>
          <w:sz w:val="24"/>
          <w:szCs w:val="24"/>
        </w:rPr>
        <w:t>.12</w:t>
      </w:r>
    </w:p>
    <w:p w:rsidR="00A55FB6" w:rsidRPr="0003267F" w:rsidRDefault="00A55FB6" w:rsidP="0003267F">
      <w:pPr>
        <w:spacing w:after="0" w:line="240" w:lineRule="auto"/>
        <w:rPr>
          <w:rFonts w:ascii="Xerox Sans" w:hAnsi="Xerox Sans"/>
          <w:sz w:val="24"/>
          <w:szCs w:val="24"/>
        </w:rPr>
      </w:pPr>
      <w:r w:rsidRPr="0003267F">
        <w:rPr>
          <w:rFonts w:ascii="Xerox Sans" w:hAnsi="Xerox Sans"/>
          <w:sz w:val="24"/>
          <w:szCs w:val="24"/>
        </w:rPr>
        <w:tab/>
      </w:r>
      <w:r>
        <w:rPr>
          <w:rFonts w:ascii="Xerox Sans" w:hAnsi="Xerox Sans"/>
          <w:sz w:val="24"/>
          <w:szCs w:val="24"/>
        </w:rPr>
        <w:t>Windows 7..</w:t>
      </w:r>
      <w:r w:rsidRPr="0003267F">
        <w:rPr>
          <w:rFonts w:ascii="Xerox Sans" w:hAnsi="Xerox Sans"/>
          <w:sz w:val="24"/>
          <w:szCs w:val="24"/>
        </w:rPr>
        <w:t>………</w:t>
      </w:r>
      <w:r>
        <w:rPr>
          <w:rFonts w:ascii="Xerox Sans" w:hAnsi="Xerox Sans"/>
          <w:sz w:val="24"/>
          <w:szCs w:val="24"/>
        </w:rPr>
        <w:t>..</w:t>
      </w:r>
      <w:r w:rsidRPr="0003267F">
        <w:rPr>
          <w:rFonts w:ascii="Xerox Sans" w:hAnsi="Xerox Sans"/>
          <w:sz w:val="24"/>
          <w:szCs w:val="24"/>
        </w:rPr>
        <w:t>…………………</w:t>
      </w:r>
      <w:r>
        <w:rPr>
          <w:rFonts w:ascii="Xerox Sans" w:hAnsi="Xerox Sans"/>
          <w:sz w:val="24"/>
          <w:szCs w:val="24"/>
        </w:rPr>
        <w:t>13</w:t>
      </w:r>
    </w:p>
    <w:p w:rsidR="00A55FB6" w:rsidRPr="0003267F" w:rsidRDefault="00A55FB6" w:rsidP="0003267F">
      <w:pPr>
        <w:spacing w:after="0" w:line="240" w:lineRule="auto"/>
        <w:rPr>
          <w:rFonts w:ascii="Xerox Sans" w:hAnsi="Xerox Sans"/>
          <w:sz w:val="24"/>
          <w:szCs w:val="24"/>
        </w:rPr>
      </w:pPr>
    </w:p>
    <w:p w:rsidR="00A55FB6" w:rsidRPr="0003267F" w:rsidRDefault="00A55FB6" w:rsidP="0003267F">
      <w:pPr>
        <w:spacing w:after="0" w:line="240" w:lineRule="auto"/>
        <w:rPr>
          <w:rFonts w:ascii="Xerox Sans" w:hAnsi="Xerox Sans"/>
          <w:sz w:val="24"/>
          <w:szCs w:val="24"/>
          <w:u w:val="single"/>
        </w:rPr>
      </w:pPr>
      <w:r w:rsidRPr="0003267F">
        <w:rPr>
          <w:rFonts w:ascii="Xerox Sans" w:hAnsi="Xerox Sans"/>
          <w:sz w:val="24"/>
          <w:szCs w:val="24"/>
          <w:u w:val="single"/>
        </w:rPr>
        <w:t>PCL drivers on Windows Operating Systems (64 Bit)</w:t>
      </w:r>
    </w:p>
    <w:p w:rsidR="00A55FB6" w:rsidRPr="0003267F" w:rsidRDefault="00A55FB6" w:rsidP="0003267F">
      <w:pPr>
        <w:spacing w:after="0" w:line="240" w:lineRule="auto"/>
        <w:rPr>
          <w:rFonts w:ascii="Xerox Sans" w:hAnsi="Xerox Sans"/>
          <w:sz w:val="24"/>
          <w:szCs w:val="24"/>
        </w:rPr>
      </w:pPr>
    </w:p>
    <w:p w:rsidR="00A55FB6" w:rsidRPr="0003267F" w:rsidRDefault="00A55FB6" w:rsidP="0003267F">
      <w:pPr>
        <w:spacing w:after="0" w:line="240" w:lineRule="auto"/>
        <w:rPr>
          <w:rFonts w:ascii="Xerox Sans" w:hAnsi="Xerox Sans"/>
          <w:sz w:val="24"/>
          <w:szCs w:val="24"/>
        </w:rPr>
      </w:pPr>
      <w:r w:rsidRPr="0003267F">
        <w:rPr>
          <w:rFonts w:ascii="Xerox Sans" w:hAnsi="Xerox Sans"/>
          <w:sz w:val="24"/>
          <w:szCs w:val="24"/>
        </w:rPr>
        <w:tab/>
        <w:t>200</w:t>
      </w:r>
      <w:r>
        <w:rPr>
          <w:rFonts w:ascii="Xerox Sans" w:hAnsi="Xerox Sans"/>
          <w:sz w:val="24"/>
          <w:szCs w:val="24"/>
        </w:rPr>
        <w:t>8</w:t>
      </w:r>
      <w:r w:rsidRPr="0003267F">
        <w:rPr>
          <w:rFonts w:ascii="Xerox Sans" w:hAnsi="Xerox Sans"/>
          <w:sz w:val="24"/>
          <w:szCs w:val="24"/>
        </w:rPr>
        <w:t xml:space="preserve"> Server………………………......</w:t>
      </w:r>
      <w:r>
        <w:rPr>
          <w:rFonts w:ascii="Xerox Sans" w:hAnsi="Xerox Sans"/>
          <w:sz w:val="24"/>
          <w:szCs w:val="24"/>
        </w:rPr>
        <w:t>15</w:t>
      </w:r>
      <w:r w:rsidRPr="0003267F">
        <w:rPr>
          <w:rFonts w:ascii="Xerox Sans" w:hAnsi="Xerox Sans"/>
          <w:sz w:val="24"/>
          <w:szCs w:val="24"/>
        </w:rPr>
        <w:tab/>
      </w:r>
    </w:p>
    <w:p w:rsidR="00A55FB6" w:rsidRPr="0003267F" w:rsidRDefault="00A55FB6" w:rsidP="0003267F">
      <w:pPr>
        <w:spacing w:after="0" w:line="240" w:lineRule="auto"/>
        <w:ind w:firstLine="720"/>
        <w:rPr>
          <w:rFonts w:ascii="Xerox Sans" w:hAnsi="Xerox Sans"/>
          <w:sz w:val="24"/>
          <w:szCs w:val="24"/>
        </w:rPr>
      </w:pPr>
      <w:r>
        <w:rPr>
          <w:rFonts w:ascii="Xerox Sans" w:hAnsi="Xerox Sans"/>
          <w:sz w:val="24"/>
          <w:szCs w:val="24"/>
        </w:rPr>
        <w:t>Windows 7…..</w:t>
      </w:r>
      <w:r w:rsidRPr="0003267F">
        <w:rPr>
          <w:rFonts w:ascii="Xerox Sans" w:hAnsi="Xerox Sans"/>
          <w:sz w:val="24"/>
          <w:szCs w:val="24"/>
        </w:rPr>
        <w:t>……………………......</w:t>
      </w:r>
      <w:r>
        <w:rPr>
          <w:rFonts w:ascii="Xerox Sans" w:hAnsi="Xerox Sans"/>
          <w:sz w:val="24"/>
          <w:szCs w:val="24"/>
        </w:rPr>
        <w:t>16</w:t>
      </w:r>
    </w:p>
    <w:p w:rsidR="00A55FB6" w:rsidRPr="0003267F" w:rsidRDefault="00A55FB6" w:rsidP="0003267F">
      <w:pPr>
        <w:spacing w:after="0" w:line="240" w:lineRule="auto"/>
        <w:rPr>
          <w:rFonts w:ascii="Xerox Sans" w:hAnsi="Xerox Sans"/>
          <w:sz w:val="24"/>
          <w:szCs w:val="24"/>
        </w:rPr>
      </w:pPr>
      <w:r w:rsidRPr="0003267F">
        <w:rPr>
          <w:rFonts w:ascii="Xerox Sans" w:hAnsi="Xerox Sans"/>
          <w:sz w:val="24"/>
          <w:szCs w:val="24"/>
        </w:rPr>
        <w:tab/>
      </w:r>
    </w:p>
    <w:p w:rsidR="00A55FB6" w:rsidRPr="0003267F" w:rsidRDefault="00A55FB6" w:rsidP="0003267F">
      <w:pPr>
        <w:spacing w:after="0" w:line="240" w:lineRule="auto"/>
        <w:rPr>
          <w:rFonts w:ascii="Xerox Sans" w:hAnsi="Xerox Sans"/>
          <w:sz w:val="24"/>
          <w:szCs w:val="24"/>
          <w:u w:val="single"/>
        </w:rPr>
      </w:pPr>
      <w:r w:rsidRPr="0003267F">
        <w:rPr>
          <w:rFonts w:ascii="Xerox Sans" w:hAnsi="Xerox Sans"/>
          <w:sz w:val="24"/>
          <w:szCs w:val="24"/>
          <w:u w:val="single"/>
        </w:rPr>
        <w:t>PCL drivers on ALL Windows Operating Systems</w:t>
      </w:r>
    </w:p>
    <w:p w:rsidR="00A55FB6" w:rsidRPr="0003267F" w:rsidRDefault="00A55FB6" w:rsidP="0003267F">
      <w:pPr>
        <w:spacing w:after="0" w:line="240" w:lineRule="auto"/>
        <w:rPr>
          <w:rFonts w:ascii="Xerox Sans" w:hAnsi="Xerox Sans"/>
          <w:sz w:val="24"/>
          <w:szCs w:val="24"/>
        </w:rPr>
      </w:pPr>
    </w:p>
    <w:p w:rsidR="00A55FB6" w:rsidRDefault="00A55FB6" w:rsidP="0003267F">
      <w:pPr>
        <w:spacing w:after="0" w:line="240" w:lineRule="auto"/>
        <w:ind w:firstLine="720"/>
        <w:rPr>
          <w:rFonts w:ascii="Xerox Sans" w:hAnsi="Xerox Sans"/>
          <w:sz w:val="24"/>
          <w:szCs w:val="24"/>
        </w:rPr>
      </w:pPr>
      <w:r w:rsidRPr="0003267F">
        <w:rPr>
          <w:rFonts w:ascii="Xerox Sans" w:hAnsi="Xerox Sans"/>
          <w:sz w:val="24"/>
          <w:szCs w:val="24"/>
        </w:rPr>
        <w:t>Install Utility……………………..........</w:t>
      </w:r>
      <w:r>
        <w:rPr>
          <w:rFonts w:ascii="Xerox Sans" w:hAnsi="Xerox Sans"/>
          <w:sz w:val="24"/>
          <w:szCs w:val="24"/>
        </w:rPr>
        <w:t>17</w:t>
      </w:r>
    </w:p>
    <w:p w:rsidR="00A55FB6" w:rsidRDefault="00A55FB6" w:rsidP="0003267F">
      <w:pPr>
        <w:spacing w:after="0" w:line="240" w:lineRule="auto"/>
        <w:ind w:firstLine="720"/>
        <w:rPr>
          <w:rFonts w:ascii="Xerox Sans" w:hAnsi="Xerox Sans"/>
          <w:sz w:val="24"/>
          <w:szCs w:val="24"/>
        </w:rPr>
      </w:pPr>
    </w:p>
    <w:p w:rsidR="00A55FB6" w:rsidRPr="0003267F" w:rsidRDefault="00A55FB6" w:rsidP="00D30EF1">
      <w:pPr>
        <w:spacing w:after="0" w:line="240" w:lineRule="auto"/>
        <w:rPr>
          <w:rFonts w:ascii="Xerox Sans" w:hAnsi="Xerox Sans"/>
          <w:sz w:val="24"/>
          <w:szCs w:val="24"/>
          <w:u w:val="single"/>
        </w:rPr>
      </w:pPr>
      <w:r>
        <w:rPr>
          <w:rFonts w:ascii="Xerox Sans" w:hAnsi="Xerox Sans"/>
          <w:sz w:val="24"/>
          <w:szCs w:val="24"/>
          <w:u w:val="single"/>
        </w:rPr>
        <w:t>Network Scanner Utility on</w:t>
      </w:r>
      <w:r w:rsidRPr="0003267F">
        <w:rPr>
          <w:rFonts w:ascii="Xerox Sans" w:hAnsi="Xerox Sans"/>
          <w:sz w:val="24"/>
          <w:szCs w:val="24"/>
          <w:u w:val="single"/>
        </w:rPr>
        <w:t xml:space="preserve"> ALL Windows Operating Systems</w:t>
      </w:r>
    </w:p>
    <w:p w:rsidR="00A55FB6" w:rsidRPr="0003267F" w:rsidRDefault="00A55FB6" w:rsidP="00D30EF1">
      <w:pPr>
        <w:spacing w:after="0" w:line="240" w:lineRule="auto"/>
        <w:rPr>
          <w:rFonts w:ascii="Xerox Sans" w:hAnsi="Xerox Sans"/>
          <w:sz w:val="24"/>
          <w:szCs w:val="24"/>
        </w:rPr>
      </w:pPr>
    </w:p>
    <w:p w:rsidR="00A55FB6" w:rsidRDefault="00A55FB6" w:rsidP="00D30EF1">
      <w:pPr>
        <w:spacing w:after="0" w:line="240" w:lineRule="auto"/>
        <w:ind w:firstLine="720"/>
        <w:rPr>
          <w:rFonts w:ascii="Xerox Sans" w:hAnsi="Xerox Sans"/>
          <w:sz w:val="24"/>
          <w:szCs w:val="24"/>
        </w:rPr>
      </w:pPr>
      <w:r w:rsidRPr="0003267F">
        <w:rPr>
          <w:rFonts w:ascii="Xerox Sans" w:hAnsi="Xerox Sans"/>
          <w:sz w:val="24"/>
          <w:szCs w:val="24"/>
        </w:rPr>
        <w:t>Install Utility……………………..........</w:t>
      </w:r>
      <w:r>
        <w:rPr>
          <w:rFonts w:ascii="Xerox Sans" w:hAnsi="Xerox Sans"/>
          <w:sz w:val="24"/>
          <w:szCs w:val="24"/>
        </w:rPr>
        <w:t>18</w:t>
      </w:r>
    </w:p>
    <w:p w:rsidR="00A55FB6" w:rsidRPr="0003267F" w:rsidRDefault="00A55FB6" w:rsidP="0003267F">
      <w:pPr>
        <w:spacing w:after="0" w:line="240" w:lineRule="auto"/>
        <w:ind w:firstLine="720"/>
        <w:rPr>
          <w:rFonts w:ascii="Xerox Sans" w:hAnsi="Xerox Sans"/>
          <w:sz w:val="24"/>
          <w:szCs w:val="24"/>
          <w:u w:val="single"/>
        </w:rPr>
      </w:pPr>
    </w:p>
    <w:p w:rsidR="00A55FB6" w:rsidRDefault="00A55FB6" w:rsidP="0003267F">
      <w:pPr>
        <w:spacing w:after="0" w:line="240" w:lineRule="auto"/>
        <w:rPr>
          <w:rFonts w:ascii="Xerox Sans" w:hAnsi="Xerox Sans"/>
          <w:b/>
          <w:sz w:val="24"/>
          <w:szCs w:val="24"/>
        </w:rPr>
      </w:pPr>
    </w:p>
    <w:p w:rsidR="00A55FB6" w:rsidRDefault="00A55FB6" w:rsidP="0003267F">
      <w:pPr>
        <w:spacing w:after="0" w:line="240" w:lineRule="auto"/>
        <w:rPr>
          <w:rFonts w:ascii="Xerox Sans" w:hAnsi="Xerox Sans"/>
          <w:b/>
          <w:sz w:val="24"/>
          <w:szCs w:val="24"/>
        </w:rPr>
      </w:pPr>
    </w:p>
    <w:p w:rsidR="00A55FB6" w:rsidRDefault="00A55FB6" w:rsidP="0003267F">
      <w:pPr>
        <w:spacing w:after="0" w:line="240" w:lineRule="auto"/>
        <w:rPr>
          <w:rFonts w:ascii="Xerox Sans" w:hAnsi="Xerox Sans"/>
          <w:b/>
          <w:sz w:val="24"/>
          <w:szCs w:val="24"/>
        </w:rPr>
      </w:pPr>
    </w:p>
    <w:p w:rsidR="00A55FB6" w:rsidRDefault="00A55FB6" w:rsidP="0003267F">
      <w:pPr>
        <w:spacing w:after="0" w:line="240" w:lineRule="auto"/>
        <w:rPr>
          <w:rFonts w:ascii="Xerox Sans" w:hAnsi="Xerox Sans"/>
          <w:b/>
          <w:sz w:val="24"/>
          <w:szCs w:val="24"/>
        </w:rPr>
      </w:pPr>
    </w:p>
    <w:p w:rsidR="00A55FB6" w:rsidRDefault="00A55FB6" w:rsidP="0003267F">
      <w:pPr>
        <w:spacing w:after="0" w:line="240" w:lineRule="auto"/>
        <w:rPr>
          <w:rFonts w:ascii="Xerox Sans" w:hAnsi="Xerox Sans"/>
          <w:b/>
          <w:sz w:val="24"/>
          <w:szCs w:val="24"/>
        </w:rPr>
      </w:pPr>
    </w:p>
    <w:p w:rsidR="00A55FB6" w:rsidRDefault="00A55FB6" w:rsidP="0003267F">
      <w:pPr>
        <w:spacing w:after="0" w:line="240" w:lineRule="auto"/>
        <w:rPr>
          <w:rFonts w:ascii="Xerox Sans" w:hAnsi="Xerox Sans"/>
          <w:b/>
          <w:sz w:val="24"/>
          <w:szCs w:val="24"/>
        </w:rPr>
      </w:pPr>
    </w:p>
    <w:p w:rsidR="00A55FB6" w:rsidRDefault="00A55FB6" w:rsidP="0003267F">
      <w:pPr>
        <w:spacing w:after="0" w:line="240" w:lineRule="auto"/>
        <w:rPr>
          <w:rFonts w:ascii="Xerox Sans" w:hAnsi="Xerox Sans"/>
          <w:b/>
          <w:sz w:val="24"/>
          <w:szCs w:val="24"/>
        </w:rPr>
      </w:pPr>
    </w:p>
    <w:p w:rsidR="00A55FB6" w:rsidRDefault="00A55FB6" w:rsidP="0003267F">
      <w:pPr>
        <w:spacing w:after="0" w:line="240" w:lineRule="auto"/>
        <w:rPr>
          <w:rFonts w:ascii="Xerox Sans" w:hAnsi="Xerox Sans"/>
          <w:b/>
          <w:sz w:val="24"/>
          <w:szCs w:val="24"/>
        </w:rPr>
      </w:pPr>
    </w:p>
    <w:p w:rsidR="00A55FB6" w:rsidRDefault="00A55FB6" w:rsidP="0003267F">
      <w:pPr>
        <w:spacing w:after="0" w:line="240" w:lineRule="auto"/>
        <w:jc w:val="center"/>
        <w:rPr>
          <w:rFonts w:ascii="Xerox Sans" w:hAnsi="Xerox Sans"/>
          <w:b/>
          <w:sz w:val="24"/>
          <w:szCs w:val="24"/>
        </w:rPr>
      </w:pPr>
    </w:p>
    <w:p w:rsidR="00A55FB6" w:rsidRDefault="00A55FB6" w:rsidP="0003267F">
      <w:pPr>
        <w:spacing w:after="0" w:line="240" w:lineRule="auto"/>
        <w:jc w:val="center"/>
        <w:rPr>
          <w:rFonts w:ascii="Xerox Sans" w:hAnsi="Xerox Sans"/>
          <w:b/>
          <w:sz w:val="24"/>
          <w:szCs w:val="24"/>
        </w:rPr>
      </w:pPr>
    </w:p>
    <w:p w:rsidR="00A55FB6" w:rsidRDefault="00A55FB6" w:rsidP="0003267F">
      <w:pPr>
        <w:spacing w:after="0" w:line="240" w:lineRule="auto"/>
        <w:jc w:val="center"/>
        <w:rPr>
          <w:rFonts w:ascii="Xerox Sans" w:hAnsi="Xerox Sans"/>
          <w:b/>
          <w:sz w:val="24"/>
          <w:szCs w:val="24"/>
        </w:rPr>
      </w:pPr>
    </w:p>
    <w:p w:rsidR="00A55FB6" w:rsidRDefault="00A55FB6" w:rsidP="0003267F">
      <w:pPr>
        <w:spacing w:after="0" w:line="240" w:lineRule="auto"/>
        <w:jc w:val="center"/>
        <w:rPr>
          <w:rFonts w:ascii="Xerox Sans" w:hAnsi="Xerox Sans"/>
          <w:b/>
          <w:sz w:val="24"/>
          <w:szCs w:val="24"/>
        </w:rPr>
      </w:pPr>
    </w:p>
    <w:p w:rsidR="00A55FB6" w:rsidRDefault="00A55FB6" w:rsidP="0003267F">
      <w:pPr>
        <w:spacing w:after="0" w:line="240" w:lineRule="auto"/>
        <w:jc w:val="center"/>
        <w:rPr>
          <w:rFonts w:ascii="Xerox Sans" w:hAnsi="Xerox Sans"/>
          <w:b/>
          <w:sz w:val="24"/>
          <w:szCs w:val="24"/>
        </w:rPr>
      </w:pPr>
    </w:p>
    <w:p w:rsidR="00A55FB6" w:rsidRPr="0003267F" w:rsidRDefault="00A55FB6" w:rsidP="0003267F">
      <w:pPr>
        <w:spacing w:after="0" w:line="240" w:lineRule="auto"/>
        <w:jc w:val="center"/>
        <w:rPr>
          <w:rFonts w:ascii="Xerox Sans" w:hAnsi="Xerox Sans"/>
          <w:b/>
          <w:sz w:val="24"/>
          <w:szCs w:val="24"/>
        </w:rPr>
      </w:pPr>
      <w:r w:rsidRPr="0003267F">
        <w:rPr>
          <w:rFonts w:ascii="Xerox Sans" w:hAnsi="Xerox Sans"/>
          <w:b/>
          <w:sz w:val="24"/>
          <w:szCs w:val="24"/>
        </w:rPr>
        <w:t>PS drivers on Windows Operating Systems (32 Bit)</w:t>
      </w:r>
    </w:p>
    <w:p w:rsidR="00A55FB6" w:rsidRDefault="00A55FB6" w:rsidP="0003267F">
      <w:pPr>
        <w:spacing w:after="0" w:line="240" w:lineRule="auto"/>
        <w:rPr>
          <w:rFonts w:ascii="Xerox Sans" w:hAnsi="Xerox Sans"/>
          <w:sz w:val="24"/>
          <w:szCs w:val="24"/>
        </w:rPr>
      </w:pPr>
    </w:p>
    <w:p w:rsidR="00A55FB6" w:rsidRPr="0003267F" w:rsidRDefault="00A55FB6" w:rsidP="0003267F">
      <w:pPr>
        <w:spacing w:after="0" w:line="240" w:lineRule="auto"/>
        <w:rPr>
          <w:rFonts w:ascii="Xerox Sans" w:hAnsi="Xerox Sans"/>
          <w:sz w:val="24"/>
          <w:szCs w:val="24"/>
        </w:rPr>
      </w:pPr>
    </w:p>
    <w:p w:rsidR="00A55FB6" w:rsidRPr="0003267F" w:rsidRDefault="00A55FB6" w:rsidP="0003267F">
      <w:pPr>
        <w:spacing w:after="0" w:line="240" w:lineRule="auto"/>
        <w:rPr>
          <w:rFonts w:ascii="Xerox Sans" w:hAnsi="Xerox Sans"/>
          <w:sz w:val="24"/>
          <w:szCs w:val="24"/>
          <w:u w:val="single"/>
        </w:rPr>
      </w:pPr>
      <w:r w:rsidRPr="0003267F">
        <w:rPr>
          <w:rFonts w:ascii="Xerox Sans" w:hAnsi="Xerox Sans"/>
          <w:sz w:val="24"/>
          <w:szCs w:val="24"/>
          <w:u w:val="single"/>
        </w:rPr>
        <w:t xml:space="preserve">Microsoft Windows </w:t>
      </w:r>
      <w:r>
        <w:rPr>
          <w:rFonts w:ascii="Xerox Sans" w:hAnsi="Xerox Sans"/>
          <w:sz w:val="24"/>
          <w:szCs w:val="24"/>
          <w:u w:val="single"/>
        </w:rPr>
        <w:t>2008</w:t>
      </w:r>
      <w:r w:rsidRPr="0003267F">
        <w:rPr>
          <w:rFonts w:ascii="Xerox Sans" w:hAnsi="Xerox Sans"/>
          <w:sz w:val="24"/>
          <w:szCs w:val="24"/>
          <w:u w:val="single"/>
        </w:rPr>
        <w:t xml:space="preserve"> Server</w:t>
      </w:r>
    </w:p>
    <w:p w:rsidR="00A55FB6" w:rsidRPr="0003267F" w:rsidRDefault="00A55FB6" w:rsidP="0003267F">
      <w:pPr>
        <w:spacing w:after="0" w:line="240" w:lineRule="auto"/>
        <w:rPr>
          <w:rFonts w:ascii="Xerox Sans" w:hAnsi="Xerox Sans"/>
          <w:sz w:val="24"/>
          <w:szCs w:val="24"/>
        </w:rPr>
      </w:pPr>
      <w:r w:rsidRPr="0003267F">
        <w:rPr>
          <w:rFonts w:ascii="Xerox Sans" w:hAnsi="Xerox Sans"/>
          <w:sz w:val="24"/>
          <w:szCs w:val="24"/>
        </w:rPr>
        <w:tab/>
      </w:r>
    </w:p>
    <w:p w:rsidR="00A55FB6" w:rsidRPr="0003267F" w:rsidRDefault="00A55FB6" w:rsidP="0003267F">
      <w:pPr>
        <w:numPr>
          <w:ilvl w:val="0"/>
          <w:numId w:val="2"/>
        </w:numPr>
        <w:spacing w:after="0" w:line="240" w:lineRule="auto"/>
        <w:rPr>
          <w:rFonts w:ascii="Xerox Sans" w:hAnsi="Xerox Sans"/>
          <w:sz w:val="24"/>
          <w:szCs w:val="24"/>
        </w:rPr>
      </w:pPr>
      <w:r w:rsidRPr="0003267F">
        <w:rPr>
          <w:rFonts w:ascii="Xerox Sans" w:hAnsi="Xerox Sans"/>
          <w:sz w:val="24"/>
          <w:szCs w:val="24"/>
        </w:rPr>
        <w:t>Insert the PS/PCL driver CD into the CDROM.</w:t>
      </w:r>
    </w:p>
    <w:p w:rsidR="00A55FB6" w:rsidRPr="0003267F" w:rsidRDefault="00A55FB6" w:rsidP="0003267F">
      <w:pPr>
        <w:numPr>
          <w:ilvl w:val="0"/>
          <w:numId w:val="2"/>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START / PRINTERS AND FAXES</w:t>
      </w:r>
      <w:r w:rsidRPr="0003267F">
        <w:rPr>
          <w:rFonts w:ascii="Xerox Sans" w:hAnsi="Xerox Sans"/>
          <w:sz w:val="24"/>
          <w:szCs w:val="24"/>
        </w:rPr>
        <w:t xml:space="preserve"> (on Windows 200</w:t>
      </w:r>
      <w:r>
        <w:rPr>
          <w:rFonts w:ascii="Xerox Sans" w:hAnsi="Xerox Sans"/>
          <w:sz w:val="24"/>
          <w:szCs w:val="24"/>
        </w:rPr>
        <w:t>8</w:t>
      </w:r>
      <w:r w:rsidRPr="0003267F">
        <w:rPr>
          <w:rFonts w:ascii="Xerox Sans" w:hAnsi="Xerox Sans"/>
          <w:sz w:val="24"/>
          <w:szCs w:val="24"/>
        </w:rPr>
        <w:t xml:space="preserve"> Server) from the start menu.</w:t>
      </w:r>
    </w:p>
    <w:p w:rsidR="00A55FB6" w:rsidRPr="0003267F" w:rsidRDefault="00A55FB6" w:rsidP="0003267F">
      <w:pPr>
        <w:numPr>
          <w:ilvl w:val="0"/>
          <w:numId w:val="2"/>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ADD PRINTER</w:t>
      </w:r>
      <w:r w:rsidRPr="0003267F">
        <w:rPr>
          <w:rFonts w:ascii="Xerox Sans" w:hAnsi="Xerox Sans"/>
          <w:sz w:val="24"/>
          <w:szCs w:val="24"/>
        </w:rPr>
        <w:t>.</w:t>
      </w:r>
    </w:p>
    <w:p w:rsidR="00A55FB6" w:rsidRPr="0003267F" w:rsidRDefault="00A55FB6" w:rsidP="0003267F">
      <w:pPr>
        <w:numPr>
          <w:ilvl w:val="0"/>
          <w:numId w:val="2"/>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numPr>
          <w:ilvl w:val="0"/>
          <w:numId w:val="2"/>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LOCAL PRINTER</w:t>
      </w:r>
      <w:r w:rsidRPr="0003267F">
        <w:rPr>
          <w:rFonts w:ascii="Xerox Sans" w:hAnsi="Xerox Sans"/>
          <w:sz w:val="24"/>
          <w:szCs w:val="24"/>
        </w:rPr>
        <w:t>.</w:t>
      </w:r>
    </w:p>
    <w:p w:rsidR="00A55FB6" w:rsidRPr="0003267F" w:rsidRDefault="00A55FB6" w:rsidP="0003267F">
      <w:pPr>
        <w:numPr>
          <w:ilvl w:val="0"/>
          <w:numId w:val="2"/>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spacing w:after="0" w:line="240" w:lineRule="auto"/>
        <w:rPr>
          <w:rFonts w:ascii="Xerox Sans" w:hAnsi="Xerox Sans"/>
          <w:sz w:val="24"/>
          <w:szCs w:val="24"/>
        </w:rPr>
      </w:pPr>
    </w:p>
    <w:p w:rsidR="00A55FB6" w:rsidRPr="0003267F" w:rsidRDefault="00A55FB6" w:rsidP="0003267F">
      <w:pPr>
        <w:spacing w:after="0" w:line="240" w:lineRule="auto"/>
        <w:ind w:left="1440"/>
        <w:rPr>
          <w:rFonts w:ascii="Xerox Sans" w:hAnsi="Xerox Sans"/>
          <w:color w:val="0000FF"/>
          <w:sz w:val="24"/>
          <w:szCs w:val="24"/>
        </w:rPr>
      </w:pPr>
      <w:r w:rsidRPr="0003267F">
        <w:rPr>
          <w:rFonts w:ascii="Xerox Sans" w:hAnsi="Xerox Sans"/>
          <w:color w:val="0000FF"/>
          <w:sz w:val="24"/>
          <w:szCs w:val="24"/>
        </w:rPr>
        <w:t>NOTE: If a port with the printer IP address appears in the list, then continue on to step 7.</w:t>
      </w:r>
    </w:p>
    <w:p w:rsidR="00A55FB6" w:rsidRPr="0003267F" w:rsidRDefault="00A55FB6" w:rsidP="0003267F">
      <w:pPr>
        <w:spacing w:after="0" w:line="240" w:lineRule="auto"/>
        <w:ind w:left="1800"/>
        <w:rPr>
          <w:rFonts w:ascii="Xerox Sans" w:hAnsi="Xerox Sans"/>
          <w:sz w:val="24"/>
          <w:szCs w:val="24"/>
        </w:rPr>
      </w:pPr>
    </w:p>
    <w:p w:rsidR="00A55FB6" w:rsidRPr="0003267F" w:rsidRDefault="00A55FB6" w:rsidP="0003267F">
      <w:pPr>
        <w:spacing w:after="0" w:line="240" w:lineRule="auto"/>
        <w:ind w:left="1440"/>
        <w:rPr>
          <w:rFonts w:ascii="Xerox Sans" w:hAnsi="Xerox Sans"/>
          <w:color w:val="0000FF"/>
          <w:sz w:val="24"/>
          <w:szCs w:val="24"/>
        </w:rPr>
      </w:pPr>
      <w:r w:rsidRPr="0003267F">
        <w:rPr>
          <w:rFonts w:ascii="Xerox Sans" w:hAnsi="Xerox Sans"/>
          <w:color w:val="0000FF"/>
          <w:sz w:val="24"/>
          <w:szCs w:val="24"/>
        </w:rPr>
        <w:t>NOTE: If there is no port for the printer IP address, then continue on to step 23.</w:t>
      </w:r>
    </w:p>
    <w:p w:rsidR="00A55FB6" w:rsidRPr="0003267F" w:rsidRDefault="00A55FB6" w:rsidP="0003267F">
      <w:pPr>
        <w:spacing w:after="0" w:line="240" w:lineRule="auto"/>
        <w:ind w:left="1800"/>
        <w:rPr>
          <w:rFonts w:ascii="Xerox Sans" w:hAnsi="Xerox Sans"/>
          <w:sz w:val="24"/>
          <w:szCs w:val="24"/>
        </w:rPr>
      </w:pPr>
    </w:p>
    <w:p w:rsidR="00A55FB6" w:rsidRPr="0003267F" w:rsidRDefault="00A55FB6" w:rsidP="0003267F">
      <w:pPr>
        <w:numPr>
          <w:ilvl w:val="0"/>
          <w:numId w:val="2"/>
        </w:numPr>
        <w:spacing w:after="0" w:line="240" w:lineRule="auto"/>
        <w:rPr>
          <w:rFonts w:ascii="Xerox Sans" w:hAnsi="Xerox Sans"/>
          <w:sz w:val="24"/>
          <w:szCs w:val="24"/>
        </w:rPr>
      </w:pPr>
      <w:r w:rsidRPr="0003267F">
        <w:rPr>
          <w:rFonts w:ascii="Xerox Sans" w:hAnsi="Xerox Sans"/>
          <w:sz w:val="24"/>
          <w:szCs w:val="24"/>
        </w:rPr>
        <w:t>Select the port that corresponds to you printer IP address from the pull down menu.</w:t>
      </w:r>
    </w:p>
    <w:p w:rsidR="00A55FB6" w:rsidRPr="0003267F" w:rsidRDefault="00A55FB6" w:rsidP="0003267F">
      <w:pPr>
        <w:numPr>
          <w:ilvl w:val="0"/>
          <w:numId w:val="2"/>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numPr>
          <w:ilvl w:val="0"/>
          <w:numId w:val="2"/>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HAVE DISK</w:t>
      </w:r>
      <w:r w:rsidRPr="0003267F">
        <w:rPr>
          <w:rFonts w:ascii="Xerox Sans" w:hAnsi="Xerox Sans"/>
          <w:sz w:val="24"/>
          <w:szCs w:val="24"/>
        </w:rPr>
        <w:t>.</w:t>
      </w:r>
    </w:p>
    <w:p w:rsidR="00A55FB6" w:rsidRPr="0003267F" w:rsidRDefault="00A55FB6" w:rsidP="0003267F">
      <w:pPr>
        <w:numPr>
          <w:ilvl w:val="0"/>
          <w:numId w:val="2"/>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BROWSE</w:t>
      </w:r>
      <w:r w:rsidRPr="0003267F">
        <w:rPr>
          <w:rFonts w:ascii="Xerox Sans" w:hAnsi="Xerox Sans"/>
          <w:sz w:val="24"/>
          <w:szCs w:val="24"/>
        </w:rPr>
        <w:t xml:space="preserve"> and choose the CDROM drive location.</w:t>
      </w:r>
    </w:p>
    <w:p w:rsidR="00A55FB6" w:rsidRPr="0003267F" w:rsidRDefault="00A55FB6" w:rsidP="0003267F">
      <w:pPr>
        <w:numPr>
          <w:ilvl w:val="0"/>
          <w:numId w:val="2"/>
        </w:numPr>
        <w:spacing w:after="0" w:line="240" w:lineRule="auto"/>
        <w:rPr>
          <w:rFonts w:ascii="Xerox Sans" w:hAnsi="Xerox Sans"/>
          <w:sz w:val="24"/>
          <w:szCs w:val="24"/>
        </w:rPr>
      </w:pPr>
      <w:r w:rsidRPr="0003267F">
        <w:rPr>
          <w:rFonts w:ascii="Xerox Sans" w:hAnsi="Xerox Sans"/>
          <w:sz w:val="24"/>
          <w:szCs w:val="24"/>
        </w:rPr>
        <w:t xml:space="preserve">Select the folder labeled </w:t>
      </w:r>
      <w:r w:rsidRPr="0003267F">
        <w:rPr>
          <w:rFonts w:ascii="Xerox Sans" w:hAnsi="Xerox Sans"/>
          <w:b/>
          <w:sz w:val="24"/>
          <w:szCs w:val="24"/>
        </w:rPr>
        <w:t>PS</w:t>
      </w:r>
      <w:r w:rsidRPr="0003267F">
        <w:rPr>
          <w:rFonts w:ascii="Xerox Sans" w:hAnsi="Xerox Sans"/>
          <w:sz w:val="24"/>
          <w:szCs w:val="24"/>
        </w:rPr>
        <w:t>.</w:t>
      </w:r>
    </w:p>
    <w:p w:rsidR="00A55FB6" w:rsidRPr="0003267F" w:rsidRDefault="00A55FB6" w:rsidP="0003267F">
      <w:pPr>
        <w:numPr>
          <w:ilvl w:val="0"/>
          <w:numId w:val="2"/>
        </w:numPr>
        <w:spacing w:after="0" w:line="240" w:lineRule="auto"/>
        <w:rPr>
          <w:rFonts w:ascii="Xerox Sans" w:hAnsi="Xerox Sans"/>
          <w:sz w:val="24"/>
          <w:szCs w:val="24"/>
        </w:rPr>
      </w:pPr>
      <w:r w:rsidRPr="0003267F">
        <w:rPr>
          <w:rFonts w:ascii="Xerox Sans" w:hAnsi="Xerox Sans"/>
          <w:sz w:val="24"/>
          <w:szCs w:val="24"/>
        </w:rPr>
        <w:t xml:space="preserve">Select the folder labeled </w:t>
      </w:r>
      <w:r w:rsidRPr="0003267F">
        <w:rPr>
          <w:rFonts w:ascii="Xerox Sans" w:hAnsi="Xerox Sans"/>
          <w:b/>
          <w:sz w:val="24"/>
          <w:szCs w:val="24"/>
        </w:rPr>
        <w:t>Win</w:t>
      </w:r>
      <w:r w:rsidRPr="0003267F">
        <w:rPr>
          <w:rFonts w:ascii="Xerox Sans" w:hAnsi="Xerox Sans"/>
          <w:sz w:val="24"/>
          <w:szCs w:val="24"/>
        </w:rPr>
        <w:t>.</w:t>
      </w:r>
    </w:p>
    <w:p w:rsidR="00A55FB6" w:rsidRPr="0003267F" w:rsidRDefault="00A55FB6" w:rsidP="0003267F">
      <w:pPr>
        <w:numPr>
          <w:ilvl w:val="0"/>
          <w:numId w:val="2"/>
        </w:numPr>
        <w:spacing w:after="0" w:line="240" w:lineRule="auto"/>
        <w:rPr>
          <w:rFonts w:ascii="Xerox Sans" w:hAnsi="Xerox Sans"/>
          <w:sz w:val="24"/>
          <w:szCs w:val="24"/>
        </w:rPr>
      </w:pPr>
      <w:r w:rsidRPr="0003267F">
        <w:rPr>
          <w:rFonts w:ascii="Xerox Sans" w:hAnsi="Xerox Sans"/>
          <w:sz w:val="24"/>
          <w:szCs w:val="24"/>
        </w:rPr>
        <w:t xml:space="preserve">Select the folder labeled </w:t>
      </w:r>
      <w:r w:rsidRPr="0003267F">
        <w:rPr>
          <w:rFonts w:ascii="Xerox Sans" w:hAnsi="Xerox Sans"/>
          <w:b/>
          <w:sz w:val="24"/>
          <w:szCs w:val="24"/>
        </w:rPr>
        <w:t>32 Bit</w:t>
      </w:r>
      <w:r w:rsidRPr="0003267F">
        <w:rPr>
          <w:rFonts w:ascii="Xerox Sans" w:hAnsi="Xerox Sans"/>
          <w:sz w:val="24"/>
          <w:szCs w:val="24"/>
        </w:rPr>
        <w:t>.</w:t>
      </w:r>
    </w:p>
    <w:p w:rsidR="00A55FB6" w:rsidRPr="0003267F" w:rsidRDefault="00A55FB6" w:rsidP="0003267F">
      <w:pPr>
        <w:numPr>
          <w:ilvl w:val="0"/>
          <w:numId w:val="2"/>
        </w:numPr>
        <w:spacing w:after="0" w:line="240" w:lineRule="auto"/>
        <w:rPr>
          <w:rFonts w:ascii="Xerox Sans" w:hAnsi="Xerox Sans"/>
          <w:sz w:val="24"/>
          <w:szCs w:val="24"/>
        </w:rPr>
      </w:pPr>
      <w:r w:rsidRPr="0003267F">
        <w:rPr>
          <w:rFonts w:ascii="Xerox Sans" w:hAnsi="Xerox Sans"/>
          <w:sz w:val="24"/>
          <w:szCs w:val="24"/>
        </w:rPr>
        <w:t xml:space="preserve">Select the file named </w:t>
      </w:r>
      <w:r w:rsidRPr="0003267F">
        <w:rPr>
          <w:rFonts w:ascii="Xerox Sans" w:hAnsi="Xerox Sans"/>
          <w:b/>
          <w:sz w:val="24"/>
          <w:szCs w:val="24"/>
        </w:rPr>
        <w:t>XRPTKML.inf</w:t>
      </w:r>
      <w:r w:rsidRPr="0003267F">
        <w:rPr>
          <w:rFonts w:ascii="Xerox Sans" w:hAnsi="Xerox Sans"/>
          <w:sz w:val="24"/>
          <w:szCs w:val="24"/>
        </w:rPr>
        <w:t>.</w:t>
      </w:r>
    </w:p>
    <w:p w:rsidR="00A55FB6" w:rsidRPr="0003267F" w:rsidRDefault="00A55FB6" w:rsidP="0003267F">
      <w:pPr>
        <w:numPr>
          <w:ilvl w:val="0"/>
          <w:numId w:val="2"/>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OPEN</w:t>
      </w:r>
      <w:r w:rsidRPr="0003267F">
        <w:rPr>
          <w:rFonts w:ascii="Xerox Sans" w:hAnsi="Xerox Sans"/>
          <w:sz w:val="24"/>
          <w:szCs w:val="24"/>
        </w:rPr>
        <w:t>.</w:t>
      </w:r>
    </w:p>
    <w:p w:rsidR="00A55FB6" w:rsidRPr="0003267F" w:rsidRDefault="00A55FB6" w:rsidP="0003267F">
      <w:pPr>
        <w:numPr>
          <w:ilvl w:val="0"/>
          <w:numId w:val="2"/>
        </w:numPr>
        <w:spacing w:after="0" w:line="240" w:lineRule="auto"/>
        <w:rPr>
          <w:rFonts w:ascii="Xerox Sans" w:hAnsi="Xerox Sans"/>
          <w:sz w:val="24"/>
          <w:szCs w:val="24"/>
        </w:rPr>
      </w:pPr>
      <w:r w:rsidRPr="0003267F">
        <w:rPr>
          <w:rFonts w:ascii="Xerox Sans" w:hAnsi="Xerox Sans"/>
          <w:sz w:val="24"/>
          <w:szCs w:val="24"/>
        </w:rPr>
        <w:t xml:space="preserve">Select printer type </w:t>
      </w:r>
      <w:r w:rsidRPr="0003267F">
        <w:rPr>
          <w:rFonts w:ascii="Xerox Sans" w:hAnsi="Xerox Sans"/>
          <w:b/>
          <w:sz w:val="24"/>
          <w:szCs w:val="24"/>
        </w:rPr>
        <w:t>4112</w:t>
      </w:r>
      <w:r w:rsidRPr="0003267F">
        <w:rPr>
          <w:rFonts w:ascii="Xerox Sans" w:hAnsi="Xerox Sans"/>
          <w:sz w:val="24"/>
          <w:szCs w:val="24"/>
        </w:rPr>
        <w:t xml:space="preserve"> or </w:t>
      </w:r>
      <w:r w:rsidRPr="0003267F">
        <w:rPr>
          <w:rFonts w:ascii="Xerox Sans" w:hAnsi="Xerox Sans"/>
          <w:b/>
          <w:sz w:val="24"/>
          <w:szCs w:val="24"/>
        </w:rPr>
        <w:t>4127</w:t>
      </w:r>
      <w:r w:rsidRPr="0003267F">
        <w:rPr>
          <w:rFonts w:ascii="Xerox Sans" w:hAnsi="Xerox Sans"/>
          <w:sz w:val="24"/>
          <w:szCs w:val="24"/>
        </w:rPr>
        <w:t xml:space="preserve"> depending on your printer configuration.</w:t>
      </w:r>
    </w:p>
    <w:p w:rsidR="00A55FB6" w:rsidRPr="0003267F" w:rsidRDefault="00A55FB6" w:rsidP="0003267F">
      <w:pPr>
        <w:numPr>
          <w:ilvl w:val="0"/>
          <w:numId w:val="2"/>
        </w:numPr>
        <w:spacing w:after="0" w:line="240" w:lineRule="auto"/>
        <w:rPr>
          <w:rFonts w:ascii="Xerox Sans" w:hAnsi="Xerox Sans"/>
          <w:sz w:val="24"/>
          <w:szCs w:val="24"/>
        </w:rPr>
      </w:pPr>
      <w:r w:rsidRPr="0003267F">
        <w:rPr>
          <w:rFonts w:ascii="Xerox Sans" w:hAnsi="Xerox Sans"/>
          <w:sz w:val="24"/>
          <w:szCs w:val="24"/>
        </w:rPr>
        <w:t xml:space="preserve">If prompted, select </w:t>
      </w:r>
      <w:r w:rsidRPr="0003267F">
        <w:rPr>
          <w:rFonts w:ascii="Xerox Sans" w:hAnsi="Xerox Sans"/>
          <w:b/>
          <w:sz w:val="24"/>
          <w:szCs w:val="24"/>
        </w:rPr>
        <w:t>REPLACE EXISTING DRIVER</w:t>
      </w:r>
      <w:r w:rsidRPr="0003267F">
        <w:rPr>
          <w:rFonts w:ascii="Xerox Sans" w:hAnsi="Xerox Sans"/>
          <w:sz w:val="24"/>
          <w:szCs w:val="24"/>
        </w:rPr>
        <w:t>.</w:t>
      </w:r>
    </w:p>
    <w:p w:rsidR="00A55FB6" w:rsidRPr="0003267F" w:rsidRDefault="00A55FB6" w:rsidP="0003267F">
      <w:pPr>
        <w:numPr>
          <w:ilvl w:val="0"/>
          <w:numId w:val="2"/>
        </w:numPr>
        <w:spacing w:after="0" w:line="240" w:lineRule="auto"/>
        <w:rPr>
          <w:rFonts w:ascii="Xerox Sans" w:hAnsi="Xerox Sans"/>
          <w:sz w:val="24"/>
          <w:szCs w:val="24"/>
        </w:rPr>
      </w:pPr>
      <w:r w:rsidRPr="0003267F">
        <w:rPr>
          <w:rFonts w:ascii="Xerox Sans" w:hAnsi="Xerox Sans"/>
          <w:sz w:val="24"/>
          <w:szCs w:val="24"/>
        </w:rPr>
        <w:t>Name your printer for easy identification.</w:t>
      </w:r>
    </w:p>
    <w:p w:rsidR="00A55FB6" w:rsidRPr="0003267F" w:rsidRDefault="00A55FB6" w:rsidP="0003267F">
      <w:pPr>
        <w:numPr>
          <w:ilvl w:val="0"/>
          <w:numId w:val="2"/>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DO NOT SHARE THIS PRINTER</w:t>
      </w:r>
      <w:r w:rsidRPr="0003267F">
        <w:rPr>
          <w:rFonts w:ascii="Xerox Sans" w:hAnsi="Xerox Sans"/>
          <w:sz w:val="24"/>
          <w:szCs w:val="24"/>
        </w:rPr>
        <w:t xml:space="preserve"> (Sharing the printer is optional).</w:t>
      </w:r>
    </w:p>
    <w:p w:rsidR="00A55FB6" w:rsidRPr="0003267F" w:rsidRDefault="00A55FB6" w:rsidP="0003267F">
      <w:pPr>
        <w:numPr>
          <w:ilvl w:val="0"/>
          <w:numId w:val="2"/>
        </w:numPr>
        <w:spacing w:after="0" w:line="240" w:lineRule="auto"/>
        <w:rPr>
          <w:rFonts w:ascii="Xerox Sans" w:hAnsi="Xerox Sans"/>
          <w:sz w:val="24"/>
          <w:szCs w:val="24"/>
        </w:rPr>
      </w:pPr>
      <w:r w:rsidRPr="0003267F">
        <w:rPr>
          <w:rFonts w:ascii="Xerox Sans" w:hAnsi="Xerox Sans"/>
          <w:sz w:val="24"/>
          <w:szCs w:val="24"/>
        </w:rPr>
        <w:t>Print a test page to verify correct driver installation.</w:t>
      </w:r>
    </w:p>
    <w:p w:rsidR="00A55FB6" w:rsidRPr="0003267F" w:rsidRDefault="00A55FB6" w:rsidP="0003267F">
      <w:pPr>
        <w:numPr>
          <w:ilvl w:val="0"/>
          <w:numId w:val="2"/>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FINISH</w:t>
      </w:r>
      <w:r w:rsidRPr="0003267F">
        <w:rPr>
          <w:rFonts w:ascii="Xerox Sans" w:hAnsi="Xerox Sans"/>
          <w:sz w:val="24"/>
          <w:szCs w:val="24"/>
        </w:rPr>
        <w:t>.</w:t>
      </w:r>
    </w:p>
    <w:p w:rsidR="00A55FB6" w:rsidRPr="0003267F" w:rsidRDefault="00A55FB6" w:rsidP="0003267F">
      <w:pPr>
        <w:numPr>
          <w:ilvl w:val="0"/>
          <w:numId w:val="2"/>
        </w:numPr>
        <w:spacing w:after="0" w:line="240" w:lineRule="auto"/>
        <w:rPr>
          <w:rFonts w:ascii="Xerox Sans" w:hAnsi="Xerox Sans"/>
          <w:sz w:val="24"/>
          <w:szCs w:val="24"/>
        </w:rPr>
      </w:pPr>
      <w:r w:rsidRPr="0003267F">
        <w:rPr>
          <w:rFonts w:ascii="Xerox Sans" w:hAnsi="Xerox Sans"/>
          <w:sz w:val="24"/>
          <w:szCs w:val="24"/>
        </w:rPr>
        <w:t xml:space="preserve">Once test page has printed, select </w:t>
      </w:r>
      <w:r w:rsidRPr="0003267F">
        <w:rPr>
          <w:rFonts w:ascii="Xerox Sans" w:hAnsi="Xerox Sans"/>
          <w:b/>
          <w:sz w:val="24"/>
          <w:szCs w:val="24"/>
        </w:rPr>
        <w:t>OK</w:t>
      </w:r>
      <w:r w:rsidRPr="0003267F">
        <w:rPr>
          <w:rFonts w:ascii="Xerox Sans" w:hAnsi="Xerox Sans"/>
          <w:sz w:val="24"/>
          <w:szCs w:val="24"/>
        </w:rPr>
        <w:t xml:space="preserve">. </w:t>
      </w:r>
    </w:p>
    <w:p w:rsidR="00A55FB6" w:rsidRPr="0003267F" w:rsidRDefault="00A55FB6" w:rsidP="0003267F">
      <w:pPr>
        <w:spacing w:after="0" w:line="240" w:lineRule="auto"/>
        <w:ind w:left="1800"/>
        <w:rPr>
          <w:rFonts w:ascii="Xerox Sans" w:hAnsi="Xerox Sans"/>
          <w:sz w:val="24"/>
          <w:szCs w:val="24"/>
        </w:rPr>
      </w:pPr>
    </w:p>
    <w:p w:rsidR="00A55FB6" w:rsidRPr="0003267F" w:rsidRDefault="00A55FB6" w:rsidP="0003267F">
      <w:pPr>
        <w:spacing w:after="0" w:line="240" w:lineRule="auto"/>
        <w:ind w:left="1440"/>
        <w:rPr>
          <w:rFonts w:ascii="Xerox Sans" w:hAnsi="Xerox Sans"/>
          <w:i/>
          <w:sz w:val="24"/>
          <w:szCs w:val="24"/>
        </w:rPr>
      </w:pPr>
      <w:r w:rsidRPr="0003267F">
        <w:rPr>
          <w:rFonts w:ascii="Xerox Sans" w:hAnsi="Xerox Sans"/>
          <w:i/>
          <w:sz w:val="24"/>
          <w:szCs w:val="24"/>
        </w:rPr>
        <w:t>CONGRATULATIONS! The driver installation is complete.</w:t>
      </w:r>
    </w:p>
    <w:p w:rsidR="00A55FB6" w:rsidRDefault="00A55FB6" w:rsidP="0003267F">
      <w:pPr>
        <w:spacing w:after="0" w:line="240" w:lineRule="auto"/>
        <w:rPr>
          <w:rFonts w:ascii="Xerox Sans" w:hAnsi="Xerox Sans"/>
          <w:sz w:val="24"/>
          <w:szCs w:val="24"/>
        </w:rPr>
      </w:pPr>
    </w:p>
    <w:p w:rsidR="00A55FB6" w:rsidRPr="0003267F" w:rsidRDefault="00A55FB6" w:rsidP="0003267F">
      <w:pPr>
        <w:spacing w:after="0" w:line="240" w:lineRule="auto"/>
        <w:rPr>
          <w:rFonts w:ascii="Xerox Sans" w:hAnsi="Xerox Sans"/>
          <w:sz w:val="24"/>
          <w:szCs w:val="24"/>
        </w:rPr>
      </w:pPr>
    </w:p>
    <w:p w:rsidR="00A55FB6" w:rsidRPr="0003267F" w:rsidRDefault="00A55FB6" w:rsidP="0003267F">
      <w:pPr>
        <w:numPr>
          <w:ilvl w:val="0"/>
          <w:numId w:val="2"/>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CREATE A NEW PORT</w:t>
      </w:r>
      <w:r w:rsidRPr="0003267F">
        <w:rPr>
          <w:rFonts w:ascii="Xerox Sans" w:hAnsi="Xerox Sans"/>
          <w:sz w:val="24"/>
          <w:szCs w:val="24"/>
        </w:rPr>
        <w:t>.</w:t>
      </w:r>
    </w:p>
    <w:p w:rsidR="00A55FB6" w:rsidRPr="0003267F" w:rsidRDefault="00A55FB6" w:rsidP="0003267F">
      <w:pPr>
        <w:numPr>
          <w:ilvl w:val="0"/>
          <w:numId w:val="2"/>
        </w:numPr>
        <w:spacing w:after="0" w:line="240" w:lineRule="auto"/>
        <w:rPr>
          <w:rFonts w:ascii="Xerox Sans" w:hAnsi="Xerox Sans"/>
          <w:sz w:val="24"/>
          <w:szCs w:val="24"/>
        </w:rPr>
      </w:pPr>
      <w:smartTag w:uri="urn:schemas-microsoft-com:office:smarttags" w:element="country-region">
        <w:smartTag w:uri="urn:schemas-microsoft-com:office:smarttags" w:element="country-region">
          <w:r w:rsidRPr="0003267F">
            <w:rPr>
              <w:rFonts w:ascii="Xerox Sans" w:hAnsi="Xerox Sans"/>
              <w:sz w:val="24"/>
              <w:szCs w:val="24"/>
            </w:rPr>
            <w:t>Select</w:t>
          </w:r>
        </w:smartTag>
        <w:r w:rsidRPr="0003267F">
          <w:rPr>
            <w:rFonts w:ascii="Xerox Sans" w:hAnsi="Xerox Sans"/>
            <w:sz w:val="24"/>
            <w:szCs w:val="24"/>
          </w:rPr>
          <w:t xml:space="preserve"> </w:t>
        </w:r>
        <w:smartTag w:uri="urn:schemas-microsoft-com:office:smarttags" w:element="country-region">
          <w:r w:rsidRPr="0003267F">
            <w:rPr>
              <w:rFonts w:ascii="Xerox Sans" w:hAnsi="Xerox Sans"/>
              <w:b/>
              <w:sz w:val="24"/>
              <w:szCs w:val="24"/>
            </w:rPr>
            <w:t>STANDARD</w:t>
          </w:r>
        </w:smartTag>
        <w:r w:rsidRPr="0003267F">
          <w:rPr>
            <w:rFonts w:ascii="Xerox Sans" w:hAnsi="Xerox Sans"/>
            <w:b/>
            <w:sz w:val="24"/>
            <w:szCs w:val="24"/>
          </w:rPr>
          <w:t xml:space="preserve"> </w:t>
        </w:r>
        <w:smartTag w:uri="urn:schemas-microsoft-com:office:smarttags" w:element="country-region">
          <w:r w:rsidRPr="0003267F">
            <w:rPr>
              <w:rFonts w:ascii="Xerox Sans" w:hAnsi="Xerox Sans"/>
              <w:b/>
              <w:sz w:val="24"/>
              <w:szCs w:val="24"/>
            </w:rPr>
            <w:t>TCP/IP</w:t>
          </w:r>
        </w:smartTag>
        <w:r w:rsidRPr="0003267F">
          <w:rPr>
            <w:rFonts w:ascii="Xerox Sans" w:hAnsi="Xerox Sans"/>
            <w:b/>
            <w:sz w:val="24"/>
            <w:szCs w:val="24"/>
          </w:rPr>
          <w:t xml:space="preserve"> </w:t>
        </w:r>
        <w:smartTag w:uri="urn:schemas-microsoft-com:office:smarttags" w:element="country-region">
          <w:r w:rsidRPr="0003267F">
            <w:rPr>
              <w:rFonts w:ascii="Xerox Sans" w:hAnsi="Xerox Sans"/>
              <w:b/>
              <w:sz w:val="24"/>
              <w:szCs w:val="24"/>
            </w:rPr>
            <w:t>PORT</w:t>
          </w:r>
        </w:smartTag>
      </w:smartTag>
      <w:r w:rsidRPr="0003267F">
        <w:rPr>
          <w:rFonts w:ascii="Xerox Sans" w:hAnsi="Xerox Sans"/>
          <w:sz w:val="24"/>
          <w:szCs w:val="24"/>
        </w:rPr>
        <w:t xml:space="preserve"> from the pull down menu.</w:t>
      </w:r>
    </w:p>
    <w:p w:rsidR="00A55FB6" w:rsidRPr="0003267F" w:rsidRDefault="00A55FB6" w:rsidP="0003267F">
      <w:pPr>
        <w:numPr>
          <w:ilvl w:val="0"/>
          <w:numId w:val="2"/>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numPr>
          <w:ilvl w:val="0"/>
          <w:numId w:val="2"/>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numPr>
          <w:ilvl w:val="0"/>
          <w:numId w:val="2"/>
        </w:numPr>
        <w:spacing w:after="0" w:line="240" w:lineRule="auto"/>
        <w:rPr>
          <w:rFonts w:ascii="Xerox Sans" w:hAnsi="Xerox Sans"/>
          <w:sz w:val="24"/>
          <w:szCs w:val="24"/>
        </w:rPr>
      </w:pPr>
      <w:r w:rsidRPr="0003267F">
        <w:rPr>
          <w:rFonts w:ascii="Xerox Sans" w:hAnsi="Xerox Sans"/>
          <w:sz w:val="24"/>
          <w:szCs w:val="24"/>
        </w:rPr>
        <w:t xml:space="preserve">Enter the IP address of your printer into the </w:t>
      </w:r>
      <w:r w:rsidRPr="0003267F">
        <w:rPr>
          <w:rFonts w:ascii="Xerox Sans" w:hAnsi="Xerox Sans"/>
          <w:b/>
          <w:sz w:val="24"/>
          <w:szCs w:val="24"/>
        </w:rPr>
        <w:t>PRINTER NAME OR IP ADDRESS</w:t>
      </w:r>
      <w:r w:rsidRPr="0003267F">
        <w:rPr>
          <w:rFonts w:ascii="Xerox Sans" w:hAnsi="Xerox Sans"/>
          <w:sz w:val="24"/>
          <w:szCs w:val="24"/>
        </w:rPr>
        <w:t xml:space="preserve"> field.</w:t>
      </w:r>
    </w:p>
    <w:p w:rsidR="00A55FB6" w:rsidRPr="0003267F" w:rsidRDefault="00A55FB6" w:rsidP="0003267F">
      <w:pPr>
        <w:numPr>
          <w:ilvl w:val="0"/>
          <w:numId w:val="2"/>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numPr>
          <w:ilvl w:val="0"/>
          <w:numId w:val="2"/>
        </w:numPr>
        <w:spacing w:after="0" w:line="240" w:lineRule="auto"/>
        <w:rPr>
          <w:rFonts w:ascii="Xerox Sans" w:hAnsi="Xerox Sans"/>
          <w:sz w:val="24"/>
          <w:szCs w:val="24"/>
        </w:rPr>
      </w:pPr>
      <w:r w:rsidRPr="0003267F">
        <w:rPr>
          <w:rFonts w:ascii="Xerox Sans" w:hAnsi="Xerox Sans"/>
          <w:sz w:val="24"/>
          <w:szCs w:val="24"/>
        </w:rPr>
        <w:t xml:space="preserve">Specify device type as </w:t>
      </w:r>
      <w:r w:rsidRPr="0003267F">
        <w:rPr>
          <w:rFonts w:ascii="Xerox Sans" w:hAnsi="Xerox Sans"/>
          <w:b/>
          <w:sz w:val="24"/>
          <w:szCs w:val="24"/>
        </w:rPr>
        <w:t>CUSTOM</w:t>
      </w:r>
      <w:r w:rsidRPr="0003267F">
        <w:rPr>
          <w:rFonts w:ascii="Xerox Sans" w:hAnsi="Xerox Sans"/>
          <w:sz w:val="24"/>
          <w:szCs w:val="24"/>
        </w:rPr>
        <w:t>.</w:t>
      </w:r>
    </w:p>
    <w:p w:rsidR="00A55FB6" w:rsidRPr="0003267F" w:rsidRDefault="00A55FB6" w:rsidP="0003267F">
      <w:pPr>
        <w:numPr>
          <w:ilvl w:val="0"/>
          <w:numId w:val="2"/>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numPr>
          <w:ilvl w:val="0"/>
          <w:numId w:val="2"/>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FINISH</w:t>
      </w:r>
      <w:r w:rsidRPr="0003267F">
        <w:rPr>
          <w:rFonts w:ascii="Xerox Sans" w:hAnsi="Xerox Sans"/>
          <w:sz w:val="24"/>
          <w:szCs w:val="24"/>
        </w:rPr>
        <w:t>.</w:t>
      </w:r>
    </w:p>
    <w:p w:rsidR="00A55FB6" w:rsidRPr="0003267F" w:rsidRDefault="00A55FB6" w:rsidP="0003267F">
      <w:pPr>
        <w:numPr>
          <w:ilvl w:val="0"/>
          <w:numId w:val="2"/>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HAVE DISK</w:t>
      </w:r>
      <w:r w:rsidRPr="0003267F">
        <w:rPr>
          <w:rFonts w:ascii="Xerox Sans" w:hAnsi="Xerox Sans"/>
          <w:sz w:val="24"/>
          <w:szCs w:val="24"/>
        </w:rPr>
        <w:t>.</w:t>
      </w:r>
    </w:p>
    <w:p w:rsidR="00A55FB6" w:rsidRPr="0003267F" w:rsidRDefault="00A55FB6" w:rsidP="0003267F">
      <w:pPr>
        <w:numPr>
          <w:ilvl w:val="0"/>
          <w:numId w:val="2"/>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BROWSE</w:t>
      </w:r>
      <w:r w:rsidRPr="0003267F">
        <w:rPr>
          <w:rFonts w:ascii="Xerox Sans" w:hAnsi="Xerox Sans"/>
          <w:sz w:val="24"/>
          <w:szCs w:val="24"/>
        </w:rPr>
        <w:t xml:space="preserve"> and choose the CDROM drive location.</w:t>
      </w:r>
    </w:p>
    <w:p w:rsidR="00A55FB6" w:rsidRPr="0003267F" w:rsidRDefault="00A55FB6" w:rsidP="0003267F">
      <w:pPr>
        <w:numPr>
          <w:ilvl w:val="0"/>
          <w:numId w:val="2"/>
        </w:numPr>
        <w:spacing w:after="0" w:line="240" w:lineRule="auto"/>
        <w:rPr>
          <w:rFonts w:ascii="Xerox Sans" w:hAnsi="Xerox Sans"/>
          <w:sz w:val="24"/>
          <w:szCs w:val="24"/>
        </w:rPr>
      </w:pPr>
      <w:r w:rsidRPr="0003267F">
        <w:rPr>
          <w:rFonts w:ascii="Xerox Sans" w:hAnsi="Xerox Sans"/>
          <w:sz w:val="24"/>
          <w:szCs w:val="24"/>
        </w:rPr>
        <w:t xml:space="preserve">Select the folder labeled </w:t>
      </w:r>
      <w:r w:rsidRPr="0003267F">
        <w:rPr>
          <w:rFonts w:ascii="Xerox Sans" w:hAnsi="Xerox Sans"/>
          <w:b/>
          <w:sz w:val="24"/>
          <w:szCs w:val="24"/>
        </w:rPr>
        <w:t>PS</w:t>
      </w:r>
      <w:r w:rsidRPr="0003267F">
        <w:rPr>
          <w:rFonts w:ascii="Xerox Sans" w:hAnsi="Xerox Sans"/>
          <w:sz w:val="24"/>
          <w:szCs w:val="24"/>
        </w:rPr>
        <w:t>.</w:t>
      </w:r>
    </w:p>
    <w:p w:rsidR="00A55FB6" w:rsidRPr="0003267F" w:rsidRDefault="00A55FB6" w:rsidP="0003267F">
      <w:pPr>
        <w:numPr>
          <w:ilvl w:val="0"/>
          <w:numId w:val="2"/>
        </w:numPr>
        <w:spacing w:after="0" w:line="240" w:lineRule="auto"/>
        <w:rPr>
          <w:rFonts w:ascii="Xerox Sans" w:hAnsi="Xerox Sans"/>
          <w:sz w:val="24"/>
          <w:szCs w:val="24"/>
        </w:rPr>
      </w:pPr>
      <w:r w:rsidRPr="0003267F">
        <w:rPr>
          <w:rFonts w:ascii="Xerox Sans" w:hAnsi="Xerox Sans"/>
          <w:sz w:val="24"/>
          <w:szCs w:val="24"/>
        </w:rPr>
        <w:t xml:space="preserve">Select the folder labeled </w:t>
      </w:r>
      <w:r w:rsidRPr="0003267F">
        <w:rPr>
          <w:rFonts w:ascii="Xerox Sans" w:hAnsi="Xerox Sans"/>
          <w:b/>
          <w:sz w:val="24"/>
          <w:szCs w:val="24"/>
        </w:rPr>
        <w:t>Win</w:t>
      </w:r>
      <w:r w:rsidRPr="0003267F">
        <w:rPr>
          <w:rFonts w:ascii="Xerox Sans" w:hAnsi="Xerox Sans"/>
          <w:sz w:val="24"/>
          <w:szCs w:val="24"/>
        </w:rPr>
        <w:t>.</w:t>
      </w:r>
    </w:p>
    <w:p w:rsidR="00A55FB6" w:rsidRPr="0003267F" w:rsidRDefault="00A55FB6" w:rsidP="0003267F">
      <w:pPr>
        <w:numPr>
          <w:ilvl w:val="0"/>
          <w:numId w:val="2"/>
        </w:numPr>
        <w:spacing w:after="0" w:line="240" w:lineRule="auto"/>
        <w:rPr>
          <w:rFonts w:ascii="Xerox Sans" w:hAnsi="Xerox Sans"/>
          <w:sz w:val="24"/>
          <w:szCs w:val="24"/>
        </w:rPr>
      </w:pPr>
      <w:r w:rsidRPr="0003267F">
        <w:rPr>
          <w:rFonts w:ascii="Xerox Sans" w:hAnsi="Xerox Sans"/>
          <w:sz w:val="24"/>
          <w:szCs w:val="24"/>
        </w:rPr>
        <w:t xml:space="preserve">Select the folder labeled </w:t>
      </w:r>
      <w:r w:rsidRPr="0003267F">
        <w:rPr>
          <w:rFonts w:ascii="Xerox Sans" w:hAnsi="Xerox Sans"/>
          <w:b/>
          <w:sz w:val="24"/>
          <w:szCs w:val="24"/>
        </w:rPr>
        <w:t>32 Bit</w:t>
      </w:r>
      <w:r w:rsidRPr="0003267F">
        <w:rPr>
          <w:rFonts w:ascii="Xerox Sans" w:hAnsi="Xerox Sans"/>
          <w:sz w:val="24"/>
          <w:szCs w:val="24"/>
        </w:rPr>
        <w:t>.</w:t>
      </w:r>
    </w:p>
    <w:p w:rsidR="00A55FB6" w:rsidRPr="0003267F" w:rsidRDefault="00A55FB6" w:rsidP="0003267F">
      <w:pPr>
        <w:numPr>
          <w:ilvl w:val="0"/>
          <w:numId w:val="2"/>
        </w:numPr>
        <w:spacing w:after="0" w:line="240" w:lineRule="auto"/>
        <w:rPr>
          <w:rFonts w:ascii="Xerox Sans" w:hAnsi="Xerox Sans"/>
          <w:sz w:val="24"/>
          <w:szCs w:val="24"/>
        </w:rPr>
      </w:pPr>
      <w:r w:rsidRPr="0003267F">
        <w:rPr>
          <w:rFonts w:ascii="Xerox Sans" w:hAnsi="Xerox Sans"/>
          <w:sz w:val="24"/>
          <w:szCs w:val="24"/>
        </w:rPr>
        <w:t xml:space="preserve">Select the file named </w:t>
      </w:r>
      <w:r w:rsidRPr="0003267F">
        <w:rPr>
          <w:rFonts w:ascii="Xerox Sans" w:hAnsi="Xerox Sans"/>
          <w:b/>
          <w:sz w:val="24"/>
          <w:szCs w:val="24"/>
        </w:rPr>
        <w:t>XRPTKML.inf</w:t>
      </w:r>
      <w:r w:rsidRPr="0003267F">
        <w:rPr>
          <w:rFonts w:ascii="Xerox Sans" w:hAnsi="Xerox Sans"/>
          <w:sz w:val="24"/>
          <w:szCs w:val="24"/>
        </w:rPr>
        <w:t>.</w:t>
      </w:r>
    </w:p>
    <w:p w:rsidR="00A55FB6" w:rsidRPr="0003267F" w:rsidRDefault="00A55FB6" w:rsidP="0003267F">
      <w:pPr>
        <w:numPr>
          <w:ilvl w:val="0"/>
          <w:numId w:val="2"/>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OPEN</w:t>
      </w:r>
      <w:r w:rsidRPr="0003267F">
        <w:rPr>
          <w:rFonts w:ascii="Xerox Sans" w:hAnsi="Xerox Sans"/>
          <w:sz w:val="24"/>
          <w:szCs w:val="24"/>
        </w:rPr>
        <w:t>.</w:t>
      </w:r>
    </w:p>
    <w:p w:rsidR="00A55FB6" w:rsidRPr="0003267F" w:rsidRDefault="00A55FB6" w:rsidP="0003267F">
      <w:pPr>
        <w:numPr>
          <w:ilvl w:val="0"/>
          <w:numId w:val="2"/>
        </w:numPr>
        <w:spacing w:after="0" w:line="240" w:lineRule="auto"/>
        <w:rPr>
          <w:rFonts w:ascii="Xerox Sans" w:hAnsi="Xerox Sans"/>
          <w:sz w:val="24"/>
          <w:szCs w:val="24"/>
        </w:rPr>
      </w:pPr>
      <w:r w:rsidRPr="0003267F">
        <w:rPr>
          <w:rFonts w:ascii="Xerox Sans" w:hAnsi="Xerox Sans"/>
          <w:sz w:val="24"/>
          <w:szCs w:val="24"/>
        </w:rPr>
        <w:t xml:space="preserve">Select printer type </w:t>
      </w:r>
      <w:r w:rsidRPr="0003267F">
        <w:rPr>
          <w:rFonts w:ascii="Xerox Sans" w:hAnsi="Xerox Sans"/>
          <w:b/>
          <w:sz w:val="24"/>
          <w:szCs w:val="24"/>
        </w:rPr>
        <w:t>4112</w:t>
      </w:r>
      <w:r w:rsidRPr="0003267F">
        <w:rPr>
          <w:rFonts w:ascii="Xerox Sans" w:hAnsi="Xerox Sans"/>
          <w:sz w:val="24"/>
          <w:szCs w:val="24"/>
        </w:rPr>
        <w:t xml:space="preserve"> or </w:t>
      </w:r>
      <w:r w:rsidRPr="0003267F">
        <w:rPr>
          <w:rFonts w:ascii="Xerox Sans" w:hAnsi="Xerox Sans"/>
          <w:b/>
          <w:sz w:val="24"/>
          <w:szCs w:val="24"/>
        </w:rPr>
        <w:t>4127</w:t>
      </w:r>
      <w:r w:rsidRPr="0003267F">
        <w:rPr>
          <w:rFonts w:ascii="Xerox Sans" w:hAnsi="Xerox Sans"/>
          <w:sz w:val="24"/>
          <w:szCs w:val="24"/>
        </w:rPr>
        <w:t xml:space="preserve"> depending on your printer configuration.</w:t>
      </w:r>
    </w:p>
    <w:p w:rsidR="00A55FB6" w:rsidRPr="0003267F" w:rsidRDefault="00A55FB6" w:rsidP="0003267F">
      <w:pPr>
        <w:numPr>
          <w:ilvl w:val="0"/>
          <w:numId w:val="2"/>
        </w:numPr>
        <w:spacing w:after="0" w:line="240" w:lineRule="auto"/>
        <w:rPr>
          <w:rFonts w:ascii="Xerox Sans" w:hAnsi="Xerox Sans"/>
          <w:sz w:val="24"/>
          <w:szCs w:val="24"/>
        </w:rPr>
      </w:pPr>
      <w:r w:rsidRPr="0003267F">
        <w:rPr>
          <w:rFonts w:ascii="Xerox Sans" w:hAnsi="Xerox Sans"/>
          <w:sz w:val="24"/>
          <w:szCs w:val="24"/>
        </w:rPr>
        <w:t xml:space="preserve">If prompted, select </w:t>
      </w:r>
      <w:r w:rsidRPr="0003267F">
        <w:rPr>
          <w:rFonts w:ascii="Xerox Sans" w:hAnsi="Xerox Sans"/>
          <w:b/>
          <w:sz w:val="24"/>
          <w:szCs w:val="24"/>
        </w:rPr>
        <w:t>REPLACE EXISTING DRIVER</w:t>
      </w:r>
      <w:r w:rsidRPr="0003267F">
        <w:rPr>
          <w:rFonts w:ascii="Xerox Sans" w:hAnsi="Xerox Sans"/>
          <w:sz w:val="24"/>
          <w:szCs w:val="24"/>
        </w:rPr>
        <w:t>.</w:t>
      </w:r>
    </w:p>
    <w:p w:rsidR="00A55FB6" w:rsidRPr="0003267F" w:rsidRDefault="00A55FB6" w:rsidP="0003267F">
      <w:pPr>
        <w:numPr>
          <w:ilvl w:val="0"/>
          <w:numId w:val="2"/>
        </w:numPr>
        <w:spacing w:after="0" w:line="240" w:lineRule="auto"/>
        <w:rPr>
          <w:rFonts w:ascii="Xerox Sans" w:hAnsi="Xerox Sans"/>
          <w:sz w:val="24"/>
          <w:szCs w:val="24"/>
        </w:rPr>
      </w:pPr>
      <w:r w:rsidRPr="0003267F">
        <w:rPr>
          <w:rFonts w:ascii="Xerox Sans" w:hAnsi="Xerox Sans"/>
          <w:sz w:val="24"/>
          <w:szCs w:val="24"/>
        </w:rPr>
        <w:t>Name your printer for easy identification.</w:t>
      </w:r>
    </w:p>
    <w:p w:rsidR="00A55FB6" w:rsidRPr="0003267F" w:rsidRDefault="00A55FB6" w:rsidP="0003267F">
      <w:pPr>
        <w:numPr>
          <w:ilvl w:val="0"/>
          <w:numId w:val="2"/>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DO NOT SHARE THIS PRINTER</w:t>
      </w:r>
      <w:r w:rsidRPr="0003267F">
        <w:rPr>
          <w:rFonts w:ascii="Xerox Sans" w:hAnsi="Xerox Sans"/>
          <w:sz w:val="24"/>
          <w:szCs w:val="24"/>
        </w:rPr>
        <w:t xml:space="preserve"> (Sharing the printer is optional).</w:t>
      </w:r>
    </w:p>
    <w:p w:rsidR="00A55FB6" w:rsidRPr="0003267F" w:rsidRDefault="00A55FB6" w:rsidP="0003267F">
      <w:pPr>
        <w:numPr>
          <w:ilvl w:val="0"/>
          <w:numId w:val="2"/>
        </w:numPr>
        <w:spacing w:after="0" w:line="240" w:lineRule="auto"/>
        <w:rPr>
          <w:rFonts w:ascii="Xerox Sans" w:hAnsi="Xerox Sans"/>
          <w:sz w:val="24"/>
          <w:szCs w:val="24"/>
        </w:rPr>
      </w:pPr>
      <w:r w:rsidRPr="0003267F">
        <w:rPr>
          <w:rFonts w:ascii="Xerox Sans" w:hAnsi="Xerox Sans"/>
          <w:sz w:val="24"/>
          <w:szCs w:val="24"/>
        </w:rPr>
        <w:t>Print a test page to verify correct driver installation.</w:t>
      </w:r>
    </w:p>
    <w:p w:rsidR="00A55FB6" w:rsidRPr="0003267F" w:rsidRDefault="00A55FB6" w:rsidP="0003267F">
      <w:pPr>
        <w:numPr>
          <w:ilvl w:val="0"/>
          <w:numId w:val="2"/>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FINISH</w:t>
      </w:r>
      <w:r w:rsidRPr="0003267F">
        <w:rPr>
          <w:rFonts w:ascii="Xerox Sans" w:hAnsi="Xerox Sans"/>
          <w:sz w:val="24"/>
          <w:szCs w:val="24"/>
        </w:rPr>
        <w:t>.</w:t>
      </w:r>
    </w:p>
    <w:p w:rsidR="00A55FB6" w:rsidRPr="0003267F" w:rsidRDefault="00A55FB6" w:rsidP="0003267F">
      <w:pPr>
        <w:numPr>
          <w:ilvl w:val="0"/>
          <w:numId w:val="2"/>
        </w:numPr>
        <w:spacing w:after="0" w:line="240" w:lineRule="auto"/>
        <w:rPr>
          <w:rFonts w:ascii="Xerox Sans" w:hAnsi="Xerox Sans"/>
          <w:sz w:val="24"/>
          <w:szCs w:val="24"/>
        </w:rPr>
      </w:pPr>
      <w:r w:rsidRPr="0003267F">
        <w:rPr>
          <w:rFonts w:ascii="Xerox Sans" w:hAnsi="Xerox Sans"/>
          <w:sz w:val="24"/>
          <w:szCs w:val="24"/>
        </w:rPr>
        <w:t xml:space="preserve">Once test page has printed, select </w:t>
      </w:r>
      <w:r w:rsidRPr="0003267F">
        <w:rPr>
          <w:rFonts w:ascii="Xerox Sans" w:hAnsi="Xerox Sans"/>
          <w:b/>
          <w:sz w:val="24"/>
          <w:szCs w:val="24"/>
        </w:rPr>
        <w:t>OK</w:t>
      </w:r>
      <w:r w:rsidRPr="0003267F">
        <w:rPr>
          <w:rFonts w:ascii="Xerox Sans" w:hAnsi="Xerox Sans"/>
          <w:sz w:val="24"/>
          <w:szCs w:val="24"/>
        </w:rPr>
        <w:t xml:space="preserve">. </w:t>
      </w:r>
    </w:p>
    <w:p w:rsidR="00A55FB6" w:rsidRPr="0003267F" w:rsidRDefault="00A55FB6" w:rsidP="0003267F">
      <w:pPr>
        <w:spacing w:after="0" w:line="240" w:lineRule="auto"/>
        <w:ind w:left="1440"/>
        <w:rPr>
          <w:rFonts w:ascii="Xerox Sans" w:hAnsi="Xerox Sans"/>
          <w:sz w:val="24"/>
          <w:szCs w:val="24"/>
        </w:rPr>
      </w:pPr>
    </w:p>
    <w:p w:rsidR="00A55FB6" w:rsidRPr="0003267F" w:rsidRDefault="00A55FB6" w:rsidP="0003267F">
      <w:pPr>
        <w:spacing w:after="0" w:line="240" w:lineRule="auto"/>
        <w:ind w:left="1080" w:firstLine="360"/>
        <w:rPr>
          <w:rFonts w:ascii="Xerox Sans" w:hAnsi="Xerox Sans"/>
          <w:i/>
          <w:sz w:val="24"/>
          <w:szCs w:val="24"/>
        </w:rPr>
      </w:pPr>
      <w:r w:rsidRPr="0003267F">
        <w:rPr>
          <w:rFonts w:ascii="Xerox Sans" w:hAnsi="Xerox Sans"/>
          <w:i/>
          <w:sz w:val="24"/>
          <w:szCs w:val="24"/>
        </w:rPr>
        <w:t>CONGRATULATIONS! The driver installation is complete.</w:t>
      </w:r>
    </w:p>
    <w:p w:rsidR="00A55FB6" w:rsidRPr="0003267F" w:rsidRDefault="00A55FB6" w:rsidP="0003267F">
      <w:pPr>
        <w:spacing w:after="0" w:line="240" w:lineRule="auto"/>
        <w:ind w:left="1440"/>
        <w:rPr>
          <w:rFonts w:ascii="Xerox Sans" w:hAnsi="Xerox Sans"/>
          <w:sz w:val="24"/>
          <w:szCs w:val="24"/>
        </w:rPr>
      </w:pPr>
    </w:p>
    <w:p w:rsidR="00A55FB6" w:rsidRPr="0003267F" w:rsidRDefault="00A55FB6" w:rsidP="0003267F">
      <w:pPr>
        <w:spacing w:after="0" w:line="240" w:lineRule="auto"/>
        <w:ind w:firstLine="720"/>
        <w:rPr>
          <w:rFonts w:ascii="Xerox Sans" w:hAnsi="Xerox Sans"/>
          <w:sz w:val="24"/>
          <w:szCs w:val="24"/>
        </w:rPr>
      </w:pPr>
    </w:p>
    <w:p w:rsidR="00A55FB6" w:rsidRPr="0003267F" w:rsidRDefault="00A55FB6" w:rsidP="0003267F">
      <w:pPr>
        <w:spacing w:after="0" w:line="240" w:lineRule="auto"/>
        <w:rPr>
          <w:rFonts w:ascii="Xerox Sans" w:hAnsi="Xerox Sans"/>
          <w:sz w:val="24"/>
          <w:szCs w:val="24"/>
          <w:u w:val="single"/>
        </w:rPr>
      </w:pPr>
      <w:r w:rsidRPr="0003267F">
        <w:rPr>
          <w:rFonts w:ascii="Xerox Sans" w:hAnsi="Xerox Sans"/>
          <w:sz w:val="24"/>
          <w:szCs w:val="24"/>
          <w:u w:val="single"/>
        </w:rPr>
        <w:t xml:space="preserve">Microsoft Windows </w:t>
      </w:r>
      <w:r>
        <w:rPr>
          <w:rFonts w:ascii="Xerox Sans" w:hAnsi="Xerox Sans"/>
          <w:sz w:val="24"/>
          <w:szCs w:val="24"/>
          <w:u w:val="single"/>
        </w:rPr>
        <w:t>7</w:t>
      </w:r>
      <w:r w:rsidRPr="0003267F">
        <w:rPr>
          <w:rFonts w:ascii="Xerox Sans" w:hAnsi="Xerox Sans"/>
          <w:sz w:val="24"/>
          <w:szCs w:val="24"/>
          <w:u w:val="single"/>
        </w:rPr>
        <w:t xml:space="preserve"> </w:t>
      </w:r>
    </w:p>
    <w:p w:rsidR="00A55FB6" w:rsidRPr="0003267F" w:rsidRDefault="00A55FB6" w:rsidP="0003267F">
      <w:pPr>
        <w:spacing w:after="0" w:line="240" w:lineRule="auto"/>
        <w:rPr>
          <w:rFonts w:ascii="Xerox Sans" w:hAnsi="Xerox Sans"/>
          <w:sz w:val="24"/>
          <w:szCs w:val="24"/>
        </w:rPr>
      </w:pPr>
    </w:p>
    <w:p w:rsidR="00A55FB6" w:rsidRPr="0003267F" w:rsidRDefault="00A55FB6" w:rsidP="0003267F">
      <w:pPr>
        <w:numPr>
          <w:ilvl w:val="0"/>
          <w:numId w:val="6"/>
        </w:numPr>
        <w:spacing w:after="0" w:line="240" w:lineRule="auto"/>
        <w:rPr>
          <w:rFonts w:ascii="Xerox Sans" w:hAnsi="Xerox Sans"/>
          <w:sz w:val="24"/>
          <w:szCs w:val="24"/>
        </w:rPr>
      </w:pPr>
      <w:r w:rsidRPr="0003267F">
        <w:rPr>
          <w:rFonts w:ascii="Xerox Sans" w:hAnsi="Xerox Sans"/>
          <w:sz w:val="24"/>
          <w:szCs w:val="24"/>
        </w:rPr>
        <w:t>Insert the PS/PCL driver CD into the CDROM.</w:t>
      </w:r>
    </w:p>
    <w:p w:rsidR="00A55FB6" w:rsidRPr="0003267F" w:rsidRDefault="00A55FB6" w:rsidP="0003267F">
      <w:pPr>
        <w:numPr>
          <w:ilvl w:val="0"/>
          <w:numId w:val="6"/>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 xml:space="preserve">START / SETTINGS / PRINTERS </w:t>
      </w:r>
      <w:r w:rsidRPr="0003267F">
        <w:rPr>
          <w:rFonts w:ascii="Xerox Sans" w:hAnsi="Xerox Sans"/>
          <w:sz w:val="24"/>
          <w:szCs w:val="24"/>
        </w:rPr>
        <w:t>from the start menu.</w:t>
      </w:r>
    </w:p>
    <w:p w:rsidR="00A55FB6" w:rsidRPr="0003267F" w:rsidRDefault="00A55FB6" w:rsidP="0003267F">
      <w:pPr>
        <w:numPr>
          <w:ilvl w:val="0"/>
          <w:numId w:val="6"/>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ADD PRINTER</w:t>
      </w:r>
      <w:r w:rsidRPr="0003267F">
        <w:rPr>
          <w:rFonts w:ascii="Xerox Sans" w:hAnsi="Xerox Sans"/>
          <w:sz w:val="24"/>
          <w:szCs w:val="24"/>
        </w:rPr>
        <w:t>.</w:t>
      </w:r>
    </w:p>
    <w:p w:rsidR="00A55FB6" w:rsidRPr="0003267F" w:rsidRDefault="00A55FB6" w:rsidP="0003267F">
      <w:pPr>
        <w:numPr>
          <w:ilvl w:val="0"/>
          <w:numId w:val="6"/>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numPr>
          <w:ilvl w:val="0"/>
          <w:numId w:val="6"/>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LOCAL PRINTER</w:t>
      </w:r>
      <w:r w:rsidRPr="0003267F">
        <w:rPr>
          <w:rFonts w:ascii="Xerox Sans" w:hAnsi="Xerox Sans"/>
          <w:sz w:val="24"/>
          <w:szCs w:val="24"/>
        </w:rPr>
        <w:t>.</w:t>
      </w:r>
    </w:p>
    <w:p w:rsidR="00A55FB6" w:rsidRPr="0003267F" w:rsidRDefault="00A55FB6" w:rsidP="0003267F">
      <w:pPr>
        <w:numPr>
          <w:ilvl w:val="0"/>
          <w:numId w:val="6"/>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spacing w:after="0" w:line="240" w:lineRule="auto"/>
        <w:rPr>
          <w:rFonts w:ascii="Xerox Sans" w:hAnsi="Xerox Sans"/>
          <w:sz w:val="24"/>
          <w:szCs w:val="24"/>
        </w:rPr>
      </w:pPr>
    </w:p>
    <w:p w:rsidR="00A55FB6" w:rsidRPr="0003267F" w:rsidRDefault="00A55FB6" w:rsidP="0003267F">
      <w:pPr>
        <w:spacing w:after="0" w:line="240" w:lineRule="auto"/>
        <w:ind w:left="1440"/>
        <w:rPr>
          <w:rFonts w:ascii="Xerox Sans" w:hAnsi="Xerox Sans"/>
          <w:color w:val="0000FF"/>
          <w:sz w:val="24"/>
          <w:szCs w:val="24"/>
        </w:rPr>
      </w:pPr>
      <w:r w:rsidRPr="0003267F">
        <w:rPr>
          <w:rFonts w:ascii="Xerox Sans" w:hAnsi="Xerox Sans"/>
          <w:color w:val="0000FF"/>
          <w:sz w:val="24"/>
          <w:szCs w:val="24"/>
        </w:rPr>
        <w:t>NOTE: If a port with the printer IP address appears in the list, then continue on to step 7.</w:t>
      </w:r>
    </w:p>
    <w:p w:rsidR="00A55FB6" w:rsidRPr="0003267F" w:rsidRDefault="00A55FB6" w:rsidP="0003267F">
      <w:pPr>
        <w:spacing w:after="0" w:line="240" w:lineRule="auto"/>
        <w:ind w:left="1800"/>
        <w:rPr>
          <w:rFonts w:ascii="Xerox Sans" w:hAnsi="Xerox Sans"/>
          <w:sz w:val="24"/>
          <w:szCs w:val="24"/>
        </w:rPr>
      </w:pPr>
    </w:p>
    <w:p w:rsidR="00A55FB6" w:rsidRPr="0003267F" w:rsidRDefault="00A55FB6" w:rsidP="0003267F">
      <w:pPr>
        <w:spacing w:after="0" w:line="240" w:lineRule="auto"/>
        <w:ind w:left="1440"/>
        <w:rPr>
          <w:rFonts w:ascii="Xerox Sans" w:hAnsi="Xerox Sans"/>
          <w:color w:val="0000FF"/>
          <w:sz w:val="24"/>
          <w:szCs w:val="24"/>
        </w:rPr>
      </w:pPr>
      <w:r w:rsidRPr="0003267F">
        <w:rPr>
          <w:rFonts w:ascii="Xerox Sans" w:hAnsi="Xerox Sans"/>
          <w:color w:val="0000FF"/>
          <w:sz w:val="24"/>
          <w:szCs w:val="24"/>
        </w:rPr>
        <w:t>NOTE: If there is no port for the printer IP address, then continue on to step 23.</w:t>
      </w:r>
    </w:p>
    <w:p w:rsidR="00A55FB6" w:rsidRPr="0003267F" w:rsidRDefault="00A55FB6" w:rsidP="0003267F">
      <w:pPr>
        <w:spacing w:after="0" w:line="240" w:lineRule="auto"/>
        <w:ind w:left="1800"/>
        <w:rPr>
          <w:rFonts w:ascii="Xerox Sans" w:hAnsi="Xerox Sans"/>
          <w:sz w:val="24"/>
          <w:szCs w:val="24"/>
        </w:rPr>
      </w:pPr>
    </w:p>
    <w:p w:rsidR="00A55FB6" w:rsidRPr="0003267F" w:rsidRDefault="00A55FB6" w:rsidP="0003267F">
      <w:pPr>
        <w:numPr>
          <w:ilvl w:val="0"/>
          <w:numId w:val="6"/>
        </w:numPr>
        <w:spacing w:after="0" w:line="240" w:lineRule="auto"/>
        <w:rPr>
          <w:rFonts w:ascii="Xerox Sans" w:hAnsi="Xerox Sans"/>
          <w:sz w:val="24"/>
          <w:szCs w:val="24"/>
        </w:rPr>
      </w:pPr>
      <w:r w:rsidRPr="0003267F">
        <w:rPr>
          <w:rFonts w:ascii="Xerox Sans" w:hAnsi="Xerox Sans"/>
          <w:sz w:val="24"/>
          <w:szCs w:val="24"/>
        </w:rPr>
        <w:t>Select the port that corresponds to you printer IP address from the pull down menu.</w:t>
      </w:r>
    </w:p>
    <w:p w:rsidR="00A55FB6" w:rsidRPr="0003267F" w:rsidRDefault="00A55FB6" w:rsidP="0003267F">
      <w:pPr>
        <w:numPr>
          <w:ilvl w:val="0"/>
          <w:numId w:val="6"/>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numPr>
          <w:ilvl w:val="0"/>
          <w:numId w:val="6"/>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HAVE DISK</w:t>
      </w:r>
      <w:r w:rsidRPr="0003267F">
        <w:rPr>
          <w:rFonts w:ascii="Xerox Sans" w:hAnsi="Xerox Sans"/>
          <w:sz w:val="24"/>
          <w:szCs w:val="24"/>
        </w:rPr>
        <w:t>.</w:t>
      </w:r>
    </w:p>
    <w:p w:rsidR="00A55FB6" w:rsidRPr="0003267F" w:rsidRDefault="00A55FB6" w:rsidP="0003267F">
      <w:pPr>
        <w:numPr>
          <w:ilvl w:val="0"/>
          <w:numId w:val="6"/>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BROWSE</w:t>
      </w:r>
      <w:r w:rsidRPr="0003267F">
        <w:rPr>
          <w:rFonts w:ascii="Xerox Sans" w:hAnsi="Xerox Sans"/>
          <w:sz w:val="24"/>
          <w:szCs w:val="24"/>
        </w:rPr>
        <w:t xml:space="preserve"> and choose the CDROM drive location.</w:t>
      </w:r>
    </w:p>
    <w:p w:rsidR="00A55FB6" w:rsidRPr="0003267F" w:rsidRDefault="00A55FB6" w:rsidP="0003267F">
      <w:pPr>
        <w:numPr>
          <w:ilvl w:val="0"/>
          <w:numId w:val="6"/>
        </w:numPr>
        <w:spacing w:after="0" w:line="240" w:lineRule="auto"/>
        <w:rPr>
          <w:rFonts w:ascii="Xerox Sans" w:hAnsi="Xerox Sans"/>
          <w:sz w:val="24"/>
          <w:szCs w:val="24"/>
        </w:rPr>
      </w:pPr>
      <w:r w:rsidRPr="0003267F">
        <w:rPr>
          <w:rFonts w:ascii="Xerox Sans" w:hAnsi="Xerox Sans"/>
          <w:sz w:val="24"/>
          <w:szCs w:val="24"/>
        </w:rPr>
        <w:t xml:space="preserve">Select the folder labeled </w:t>
      </w:r>
      <w:r w:rsidRPr="0003267F">
        <w:rPr>
          <w:rFonts w:ascii="Xerox Sans" w:hAnsi="Xerox Sans"/>
          <w:b/>
          <w:sz w:val="24"/>
          <w:szCs w:val="24"/>
        </w:rPr>
        <w:t>PS</w:t>
      </w:r>
      <w:r w:rsidRPr="0003267F">
        <w:rPr>
          <w:rFonts w:ascii="Xerox Sans" w:hAnsi="Xerox Sans"/>
          <w:sz w:val="24"/>
          <w:szCs w:val="24"/>
        </w:rPr>
        <w:t>.</w:t>
      </w:r>
    </w:p>
    <w:p w:rsidR="00A55FB6" w:rsidRPr="0003267F" w:rsidRDefault="00A55FB6" w:rsidP="0003267F">
      <w:pPr>
        <w:numPr>
          <w:ilvl w:val="0"/>
          <w:numId w:val="6"/>
        </w:numPr>
        <w:spacing w:after="0" w:line="240" w:lineRule="auto"/>
        <w:rPr>
          <w:rFonts w:ascii="Xerox Sans" w:hAnsi="Xerox Sans"/>
          <w:sz w:val="24"/>
          <w:szCs w:val="24"/>
        </w:rPr>
      </w:pPr>
      <w:r w:rsidRPr="0003267F">
        <w:rPr>
          <w:rFonts w:ascii="Xerox Sans" w:hAnsi="Xerox Sans"/>
          <w:sz w:val="24"/>
          <w:szCs w:val="24"/>
        </w:rPr>
        <w:t xml:space="preserve">Select the folder labeled </w:t>
      </w:r>
      <w:r w:rsidRPr="0003267F">
        <w:rPr>
          <w:rFonts w:ascii="Xerox Sans" w:hAnsi="Xerox Sans"/>
          <w:b/>
          <w:sz w:val="24"/>
          <w:szCs w:val="24"/>
        </w:rPr>
        <w:t>Win</w:t>
      </w:r>
      <w:r w:rsidRPr="0003267F">
        <w:rPr>
          <w:rFonts w:ascii="Xerox Sans" w:hAnsi="Xerox Sans"/>
          <w:sz w:val="24"/>
          <w:szCs w:val="24"/>
        </w:rPr>
        <w:t>.</w:t>
      </w:r>
    </w:p>
    <w:p w:rsidR="00A55FB6" w:rsidRPr="0003267F" w:rsidRDefault="00A55FB6" w:rsidP="0003267F">
      <w:pPr>
        <w:numPr>
          <w:ilvl w:val="0"/>
          <w:numId w:val="6"/>
        </w:numPr>
        <w:spacing w:after="0" w:line="240" w:lineRule="auto"/>
        <w:rPr>
          <w:rFonts w:ascii="Xerox Sans" w:hAnsi="Xerox Sans"/>
          <w:sz w:val="24"/>
          <w:szCs w:val="24"/>
        </w:rPr>
      </w:pPr>
      <w:r w:rsidRPr="0003267F">
        <w:rPr>
          <w:rFonts w:ascii="Xerox Sans" w:hAnsi="Xerox Sans"/>
          <w:sz w:val="24"/>
          <w:szCs w:val="24"/>
        </w:rPr>
        <w:t xml:space="preserve">Select the folder labeled </w:t>
      </w:r>
      <w:r w:rsidRPr="0003267F">
        <w:rPr>
          <w:rFonts w:ascii="Xerox Sans" w:hAnsi="Xerox Sans"/>
          <w:b/>
          <w:sz w:val="24"/>
          <w:szCs w:val="24"/>
        </w:rPr>
        <w:t>32 Bit</w:t>
      </w:r>
      <w:r w:rsidRPr="0003267F">
        <w:rPr>
          <w:rFonts w:ascii="Xerox Sans" w:hAnsi="Xerox Sans"/>
          <w:sz w:val="24"/>
          <w:szCs w:val="24"/>
        </w:rPr>
        <w:t>.</w:t>
      </w:r>
    </w:p>
    <w:p w:rsidR="00A55FB6" w:rsidRPr="0003267F" w:rsidRDefault="00A55FB6" w:rsidP="0003267F">
      <w:pPr>
        <w:numPr>
          <w:ilvl w:val="0"/>
          <w:numId w:val="6"/>
        </w:numPr>
        <w:spacing w:after="0" w:line="240" w:lineRule="auto"/>
        <w:rPr>
          <w:rFonts w:ascii="Xerox Sans" w:hAnsi="Xerox Sans"/>
          <w:sz w:val="24"/>
          <w:szCs w:val="24"/>
        </w:rPr>
      </w:pPr>
      <w:r w:rsidRPr="0003267F">
        <w:rPr>
          <w:rFonts w:ascii="Xerox Sans" w:hAnsi="Xerox Sans"/>
          <w:sz w:val="24"/>
          <w:szCs w:val="24"/>
        </w:rPr>
        <w:t xml:space="preserve">Select the file named </w:t>
      </w:r>
      <w:r w:rsidRPr="0003267F">
        <w:rPr>
          <w:rFonts w:ascii="Xerox Sans" w:hAnsi="Xerox Sans"/>
          <w:b/>
          <w:sz w:val="24"/>
          <w:szCs w:val="24"/>
        </w:rPr>
        <w:t>XRPTKML</w:t>
      </w:r>
      <w:r w:rsidRPr="0003267F">
        <w:rPr>
          <w:rFonts w:ascii="Xerox Sans" w:hAnsi="Xerox Sans"/>
          <w:sz w:val="24"/>
          <w:szCs w:val="24"/>
        </w:rPr>
        <w:t>.</w:t>
      </w:r>
    </w:p>
    <w:p w:rsidR="00A55FB6" w:rsidRPr="0003267F" w:rsidRDefault="00A55FB6" w:rsidP="0003267F">
      <w:pPr>
        <w:numPr>
          <w:ilvl w:val="0"/>
          <w:numId w:val="6"/>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OPEN</w:t>
      </w:r>
      <w:r w:rsidRPr="0003267F">
        <w:rPr>
          <w:rFonts w:ascii="Xerox Sans" w:hAnsi="Xerox Sans"/>
          <w:sz w:val="24"/>
          <w:szCs w:val="24"/>
        </w:rPr>
        <w:t>.</w:t>
      </w:r>
    </w:p>
    <w:p w:rsidR="00A55FB6" w:rsidRPr="0003267F" w:rsidRDefault="00A55FB6" w:rsidP="0003267F">
      <w:pPr>
        <w:numPr>
          <w:ilvl w:val="0"/>
          <w:numId w:val="6"/>
        </w:numPr>
        <w:spacing w:after="0" w:line="240" w:lineRule="auto"/>
        <w:rPr>
          <w:rFonts w:ascii="Xerox Sans" w:hAnsi="Xerox Sans"/>
          <w:sz w:val="24"/>
          <w:szCs w:val="24"/>
        </w:rPr>
      </w:pPr>
      <w:r w:rsidRPr="0003267F">
        <w:rPr>
          <w:rFonts w:ascii="Xerox Sans" w:hAnsi="Xerox Sans"/>
          <w:sz w:val="24"/>
          <w:szCs w:val="24"/>
        </w:rPr>
        <w:t xml:space="preserve">Select printer type </w:t>
      </w:r>
      <w:r w:rsidRPr="0003267F">
        <w:rPr>
          <w:rFonts w:ascii="Xerox Sans" w:hAnsi="Xerox Sans"/>
          <w:b/>
          <w:sz w:val="24"/>
          <w:szCs w:val="24"/>
        </w:rPr>
        <w:t>4112</w:t>
      </w:r>
      <w:r w:rsidRPr="0003267F">
        <w:rPr>
          <w:rFonts w:ascii="Xerox Sans" w:hAnsi="Xerox Sans"/>
          <w:sz w:val="24"/>
          <w:szCs w:val="24"/>
        </w:rPr>
        <w:t xml:space="preserve"> or </w:t>
      </w:r>
      <w:r w:rsidRPr="0003267F">
        <w:rPr>
          <w:rFonts w:ascii="Xerox Sans" w:hAnsi="Xerox Sans"/>
          <w:b/>
          <w:sz w:val="24"/>
          <w:szCs w:val="24"/>
        </w:rPr>
        <w:t>4127</w:t>
      </w:r>
      <w:r w:rsidRPr="0003267F">
        <w:rPr>
          <w:rFonts w:ascii="Xerox Sans" w:hAnsi="Xerox Sans"/>
          <w:sz w:val="24"/>
          <w:szCs w:val="24"/>
        </w:rPr>
        <w:t xml:space="preserve"> depending on your printer configuration.</w:t>
      </w:r>
    </w:p>
    <w:p w:rsidR="00A55FB6" w:rsidRPr="0003267F" w:rsidRDefault="00A55FB6" w:rsidP="0003267F">
      <w:pPr>
        <w:numPr>
          <w:ilvl w:val="0"/>
          <w:numId w:val="6"/>
        </w:numPr>
        <w:spacing w:after="0" w:line="240" w:lineRule="auto"/>
        <w:rPr>
          <w:rFonts w:ascii="Xerox Sans" w:hAnsi="Xerox Sans"/>
          <w:sz w:val="24"/>
          <w:szCs w:val="24"/>
        </w:rPr>
      </w:pPr>
      <w:r w:rsidRPr="0003267F">
        <w:rPr>
          <w:rFonts w:ascii="Xerox Sans" w:hAnsi="Xerox Sans"/>
          <w:sz w:val="24"/>
          <w:szCs w:val="24"/>
        </w:rPr>
        <w:t xml:space="preserve">If prompted, select </w:t>
      </w:r>
      <w:r w:rsidRPr="0003267F">
        <w:rPr>
          <w:rFonts w:ascii="Xerox Sans" w:hAnsi="Xerox Sans"/>
          <w:b/>
          <w:sz w:val="24"/>
          <w:szCs w:val="24"/>
        </w:rPr>
        <w:t>REPLACE EXISTING DRIVER</w:t>
      </w:r>
      <w:r w:rsidRPr="0003267F">
        <w:rPr>
          <w:rFonts w:ascii="Xerox Sans" w:hAnsi="Xerox Sans"/>
          <w:sz w:val="24"/>
          <w:szCs w:val="24"/>
        </w:rPr>
        <w:t>.</w:t>
      </w:r>
    </w:p>
    <w:p w:rsidR="00A55FB6" w:rsidRPr="0003267F" w:rsidRDefault="00A55FB6" w:rsidP="0003267F">
      <w:pPr>
        <w:numPr>
          <w:ilvl w:val="0"/>
          <w:numId w:val="6"/>
        </w:numPr>
        <w:spacing w:after="0" w:line="240" w:lineRule="auto"/>
        <w:rPr>
          <w:rFonts w:ascii="Xerox Sans" w:hAnsi="Xerox Sans"/>
          <w:sz w:val="24"/>
          <w:szCs w:val="24"/>
        </w:rPr>
      </w:pPr>
      <w:r w:rsidRPr="0003267F">
        <w:rPr>
          <w:rFonts w:ascii="Xerox Sans" w:hAnsi="Xerox Sans"/>
          <w:sz w:val="24"/>
          <w:szCs w:val="24"/>
        </w:rPr>
        <w:t>Name your printer for easy identification.</w:t>
      </w:r>
    </w:p>
    <w:p w:rsidR="00A55FB6" w:rsidRPr="0003267F" w:rsidRDefault="00A55FB6" w:rsidP="0003267F">
      <w:pPr>
        <w:numPr>
          <w:ilvl w:val="0"/>
          <w:numId w:val="6"/>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DO NOT SHARE THIS PRINTER</w:t>
      </w:r>
      <w:r w:rsidRPr="0003267F">
        <w:rPr>
          <w:rFonts w:ascii="Xerox Sans" w:hAnsi="Xerox Sans"/>
          <w:sz w:val="24"/>
          <w:szCs w:val="24"/>
        </w:rPr>
        <w:t xml:space="preserve"> (Sharing the printer is optional).</w:t>
      </w:r>
    </w:p>
    <w:p w:rsidR="00A55FB6" w:rsidRPr="0003267F" w:rsidRDefault="00A55FB6" w:rsidP="0003267F">
      <w:pPr>
        <w:numPr>
          <w:ilvl w:val="0"/>
          <w:numId w:val="6"/>
        </w:numPr>
        <w:spacing w:after="0" w:line="240" w:lineRule="auto"/>
        <w:rPr>
          <w:rFonts w:ascii="Xerox Sans" w:hAnsi="Xerox Sans"/>
          <w:sz w:val="24"/>
          <w:szCs w:val="24"/>
        </w:rPr>
      </w:pPr>
      <w:r w:rsidRPr="0003267F">
        <w:rPr>
          <w:rFonts w:ascii="Xerox Sans" w:hAnsi="Xerox Sans"/>
          <w:sz w:val="24"/>
          <w:szCs w:val="24"/>
        </w:rPr>
        <w:t>Print a test page to verify correct driver installation.</w:t>
      </w:r>
    </w:p>
    <w:p w:rsidR="00A55FB6" w:rsidRPr="0003267F" w:rsidRDefault="00A55FB6" w:rsidP="0003267F">
      <w:pPr>
        <w:numPr>
          <w:ilvl w:val="0"/>
          <w:numId w:val="6"/>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FINISH</w:t>
      </w:r>
      <w:r w:rsidRPr="0003267F">
        <w:rPr>
          <w:rFonts w:ascii="Xerox Sans" w:hAnsi="Xerox Sans"/>
          <w:sz w:val="24"/>
          <w:szCs w:val="24"/>
        </w:rPr>
        <w:t>.</w:t>
      </w:r>
    </w:p>
    <w:p w:rsidR="00A55FB6" w:rsidRPr="0003267F" w:rsidRDefault="00A55FB6" w:rsidP="0003267F">
      <w:pPr>
        <w:numPr>
          <w:ilvl w:val="0"/>
          <w:numId w:val="6"/>
        </w:numPr>
        <w:spacing w:after="0" w:line="240" w:lineRule="auto"/>
        <w:rPr>
          <w:rFonts w:ascii="Xerox Sans" w:hAnsi="Xerox Sans"/>
          <w:sz w:val="24"/>
          <w:szCs w:val="24"/>
        </w:rPr>
      </w:pPr>
      <w:r w:rsidRPr="0003267F">
        <w:rPr>
          <w:rFonts w:ascii="Xerox Sans" w:hAnsi="Xerox Sans"/>
          <w:sz w:val="24"/>
          <w:szCs w:val="24"/>
        </w:rPr>
        <w:t xml:space="preserve">Once test page has printed, select </w:t>
      </w:r>
      <w:r w:rsidRPr="0003267F">
        <w:rPr>
          <w:rFonts w:ascii="Xerox Sans" w:hAnsi="Xerox Sans"/>
          <w:b/>
          <w:sz w:val="24"/>
          <w:szCs w:val="24"/>
        </w:rPr>
        <w:t>OK</w:t>
      </w:r>
      <w:r w:rsidRPr="0003267F">
        <w:rPr>
          <w:rFonts w:ascii="Xerox Sans" w:hAnsi="Xerox Sans"/>
          <w:sz w:val="24"/>
          <w:szCs w:val="24"/>
        </w:rPr>
        <w:t>.</w:t>
      </w:r>
    </w:p>
    <w:p w:rsidR="00A55FB6" w:rsidRPr="0003267F" w:rsidRDefault="00A55FB6" w:rsidP="0003267F">
      <w:pPr>
        <w:spacing w:after="0" w:line="240" w:lineRule="auto"/>
        <w:ind w:left="1800"/>
        <w:rPr>
          <w:rFonts w:ascii="Xerox Sans" w:hAnsi="Xerox Sans"/>
          <w:sz w:val="24"/>
          <w:szCs w:val="24"/>
        </w:rPr>
      </w:pPr>
    </w:p>
    <w:p w:rsidR="00A55FB6" w:rsidRPr="0003267F" w:rsidRDefault="00A55FB6" w:rsidP="0003267F">
      <w:pPr>
        <w:spacing w:after="0" w:line="240" w:lineRule="auto"/>
        <w:ind w:left="1440"/>
        <w:rPr>
          <w:rFonts w:ascii="Xerox Sans" w:hAnsi="Xerox Sans"/>
          <w:i/>
          <w:sz w:val="24"/>
          <w:szCs w:val="24"/>
        </w:rPr>
      </w:pPr>
      <w:r w:rsidRPr="0003267F">
        <w:rPr>
          <w:rFonts w:ascii="Xerox Sans" w:hAnsi="Xerox Sans"/>
          <w:i/>
          <w:sz w:val="24"/>
          <w:szCs w:val="24"/>
        </w:rPr>
        <w:t>CONGRATULATIONS! The driver installation is complete.</w:t>
      </w:r>
    </w:p>
    <w:p w:rsidR="00A55FB6" w:rsidRDefault="00A55FB6" w:rsidP="0003267F">
      <w:pPr>
        <w:spacing w:after="0" w:line="240" w:lineRule="auto"/>
        <w:rPr>
          <w:rFonts w:ascii="Xerox Sans" w:hAnsi="Xerox Sans"/>
          <w:sz w:val="24"/>
          <w:szCs w:val="24"/>
        </w:rPr>
      </w:pPr>
    </w:p>
    <w:p w:rsidR="00A55FB6" w:rsidRPr="0003267F" w:rsidRDefault="00A55FB6" w:rsidP="0003267F">
      <w:pPr>
        <w:spacing w:after="0" w:line="240" w:lineRule="auto"/>
        <w:rPr>
          <w:rFonts w:ascii="Xerox Sans" w:hAnsi="Xerox Sans"/>
          <w:sz w:val="24"/>
          <w:szCs w:val="24"/>
        </w:rPr>
      </w:pPr>
    </w:p>
    <w:p w:rsidR="00A55FB6" w:rsidRPr="0003267F" w:rsidRDefault="00A55FB6" w:rsidP="0003267F">
      <w:pPr>
        <w:numPr>
          <w:ilvl w:val="0"/>
          <w:numId w:val="6"/>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CREATE A NEW PORT</w:t>
      </w:r>
      <w:r w:rsidRPr="0003267F">
        <w:rPr>
          <w:rFonts w:ascii="Xerox Sans" w:hAnsi="Xerox Sans"/>
          <w:sz w:val="24"/>
          <w:szCs w:val="24"/>
        </w:rPr>
        <w:t>.</w:t>
      </w:r>
    </w:p>
    <w:p w:rsidR="00A55FB6" w:rsidRPr="0003267F" w:rsidRDefault="00A55FB6" w:rsidP="0003267F">
      <w:pPr>
        <w:numPr>
          <w:ilvl w:val="0"/>
          <w:numId w:val="6"/>
        </w:numPr>
        <w:spacing w:after="0" w:line="240" w:lineRule="auto"/>
        <w:rPr>
          <w:rFonts w:ascii="Xerox Sans" w:hAnsi="Xerox Sans"/>
          <w:sz w:val="24"/>
          <w:szCs w:val="24"/>
        </w:rPr>
      </w:pPr>
      <w:smartTag w:uri="urn:schemas-microsoft-com:office:smarttags" w:element="country-region">
        <w:smartTag w:uri="urn:schemas-microsoft-com:office:smarttags" w:element="country-region">
          <w:r w:rsidRPr="0003267F">
            <w:rPr>
              <w:rFonts w:ascii="Xerox Sans" w:hAnsi="Xerox Sans"/>
              <w:sz w:val="24"/>
              <w:szCs w:val="24"/>
            </w:rPr>
            <w:t>Select</w:t>
          </w:r>
        </w:smartTag>
        <w:r w:rsidRPr="0003267F">
          <w:rPr>
            <w:rFonts w:ascii="Xerox Sans" w:hAnsi="Xerox Sans"/>
            <w:sz w:val="24"/>
            <w:szCs w:val="24"/>
          </w:rPr>
          <w:t xml:space="preserve"> </w:t>
        </w:r>
        <w:smartTag w:uri="urn:schemas-microsoft-com:office:smarttags" w:element="country-region">
          <w:r w:rsidRPr="0003267F">
            <w:rPr>
              <w:rFonts w:ascii="Xerox Sans" w:hAnsi="Xerox Sans"/>
              <w:b/>
              <w:sz w:val="24"/>
              <w:szCs w:val="24"/>
            </w:rPr>
            <w:t>STANDARD</w:t>
          </w:r>
        </w:smartTag>
        <w:r w:rsidRPr="0003267F">
          <w:rPr>
            <w:rFonts w:ascii="Xerox Sans" w:hAnsi="Xerox Sans"/>
            <w:b/>
            <w:sz w:val="24"/>
            <w:szCs w:val="24"/>
          </w:rPr>
          <w:t xml:space="preserve"> </w:t>
        </w:r>
        <w:smartTag w:uri="urn:schemas-microsoft-com:office:smarttags" w:element="country-region">
          <w:r w:rsidRPr="0003267F">
            <w:rPr>
              <w:rFonts w:ascii="Xerox Sans" w:hAnsi="Xerox Sans"/>
              <w:b/>
              <w:sz w:val="24"/>
              <w:szCs w:val="24"/>
            </w:rPr>
            <w:t>TCP/IP</w:t>
          </w:r>
        </w:smartTag>
        <w:r w:rsidRPr="0003267F">
          <w:rPr>
            <w:rFonts w:ascii="Xerox Sans" w:hAnsi="Xerox Sans"/>
            <w:b/>
            <w:sz w:val="24"/>
            <w:szCs w:val="24"/>
          </w:rPr>
          <w:t xml:space="preserve"> </w:t>
        </w:r>
        <w:smartTag w:uri="urn:schemas-microsoft-com:office:smarttags" w:element="country-region">
          <w:r w:rsidRPr="0003267F">
            <w:rPr>
              <w:rFonts w:ascii="Xerox Sans" w:hAnsi="Xerox Sans"/>
              <w:b/>
              <w:sz w:val="24"/>
              <w:szCs w:val="24"/>
            </w:rPr>
            <w:t>PORT</w:t>
          </w:r>
        </w:smartTag>
      </w:smartTag>
      <w:r w:rsidRPr="0003267F">
        <w:rPr>
          <w:rFonts w:ascii="Xerox Sans" w:hAnsi="Xerox Sans"/>
          <w:sz w:val="24"/>
          <w:szCs w:val="24"/>
        </w:rPr>
        <w:t xml:space="preserve"> from the pull down menu.</w:t>
      </w:r>
    </w:p>
    <w:p w:rsidR="00A55FB6" w:rsidRPr="0003267F" w:rsidRDefault="00A55FB6" w:rsidP="0003267F">
      <w:pPr>
        <w:numPr>
          <w:ilvl w:val="0"/>
          <w:numId w:val="6"/>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numPr>
          <w:ilvl w:val="0"/>
          <w:numId w:val="6"/>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numPr>
          <w:ilvl w:val="0"/>
          <w:numId w:val="6"/>
        </w:numPr>
        <w:spacing w:after="0" w:line="240" w:lineRule="auto"/>
        <w:rPr>
          <w:rFonts w:ascii="Xerox Sans" w:hAnsi="Xerox Sans"/>
          <w:sz w:val="24"/>
          <w:szCs w:val="24"/>
        </w:rPr>
      </w:pPr>
      <w:r w:rsidRPr="0003267F">
        <w:rPr>
          <w:rFonts w:ascii="Xerox Sans" w:hAnsi="Xerox Sans"/>
          <w:sz w:val="24"/>
          <w:szCs w:val="24"/>
        </w:rPr>
        <w:t xml:space="preserve">Enter the IP address of your printer into the </w:t>
      </w:r>
      <w:r w:rsidRPr="0003267F">
        <w:rPr>
          <w:rFonts w:ascii="Xerox Sans" w:hAnsi="Xerox Sans"/>
          <w:b/>
          <w:sz w:val="24"/>
          <w:szCs w:val="24"/>
        </w:rPr>
        <w:t>PRINTER NAME OR IP ADDRESS</w:t>
      </w:r>
      <w:r w:rsidRPr="0003267F">
        <w:rPr>
          <w:rFonts w:ascii="Xerox Sans" w:hAnsi="Xerox Sans"/>
          <w:sz w:val="24"/>
          <w:szCs w:val="24"/>
        </w:rPr>
        <w:t xml:space="preserve"> field.</w:t>
      </w:r>
    </w:p>
    <w:p w:rsidR="00A55FB6" w:rsidRPr="0003267F" w:rsidRDefault="00A55FB6" w:rsidP="0003267F">
      <w:pPr>
        <w:numPr>
          <w:ilvl w:val="0"/>
          <w:numId w:val="6"/>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numPr>
          <w:ilvl w:val="0"/>
          <w:numId w:val="6"/>
        </w:numPr>
        <w:spacing w:after="0" w:line="240" w:lineRule="auto"/>
        <w:rPr>
          <w:rFonts w:ascii="Xerox Sans" w:hAnsi="Xerox Sans"/>
          <w:sz w:val="24"/>
          <w:szCs w:val="24"/>
        </w:rPr>
      </w:pPr>
      <w:r w:rsidRPr="0003267F">
        <w:rPr>
          <w:rFonts w:ascii="Xerox Sans" w:hAnsi="Xerox Sans"/>
          <w:sz w:val="24"/>
          <w:szCs w:val="24"/>
        </w:rPr>
        <w:t xml:space="preserve">Specify device type as </w:t>
      </w:r>
      <w:r w:rsidRPr="0003267F">
        <w:rPr>
          <w:rFonts w:ascii="Xerox Sans" w:hAnsi="Xerox Sans"/>
          <w:b/>
          <w:sz w:val="24"/>
          <w:szCs w:val="24"/>
        </w:rPr>
        <w:t>CUSTOM</w:t>
      </w:r>
      <w:r w:rsidRPr="0003267F">
        <w:rPr>
          <w:rFonts w:ascii="Xerox Sans" w:hAnsi="Xerox Sans"/>
          <w:sz w:val="24"/>
          <w:szCs w:val="24"/>
        </w:rPr>
        <w:t>.</w:t>
      </w:r>
    </w:p>
    <w:p w:rsidR="00A55FB6" w:rsidRPr="0003267F" w:rsidRDefault="00A55FB6" w:rsidP="0003267F">
      <w:pPr>
        <w:numPr>
          <w:ilvl w:val="0"/>
          <w:numId w:val="6"/>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numPr>
          <w:ilvl w:val="0"/>
          <w:numId w:val="6"/>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FINISH</w:t>
      </w:r>
      <w:r w:rsidRPr="0003267F">
        <w:rPr>
          <w:rFonts w:ascii="Xerox Sans" w:hAnsi="Xerox Sans"/>
          <w:sz w:val="24"/>
          <w:szCs w:val="24"/>
        </w:rPr>
        <w:t>.</w:t>
      </w:r>
    </w:p>
    <w:p w:rsidR="00A55FB6" w:rsidRPr="0003267F" w:rsidRDefault="00A55FB6" w:rsidP="0003267F">
      <w:pPr>
        <w:numPr>
          <w:ilvl w:val="0"/>
          <w:numId w:val="6"/>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HAVE DISK</w:t>
      </w:r>
      <w:r w:rsidRPr="0003267F">
        <w:rPr>
          <w:rFonts w:ascii="Xerox Sans" w:hAnsi="Xerox Sans"/>
          <w:sz w:val="24"/>
          <w:szCs w:val="24"/>
        </w:rPr>
        <w:t>.</w:t>
      </w:r>
    </w:p>
    <w:p w:rsidR="00A55FB6" w:rsidRPr="0003267F" w:rsidRDefault="00A55FB6" w:rsidP="0003267F">
      <w:pPr>
        <w:numPr>
          <w:ilvl w:val="0"/>
          <w:numId w:val="6"/>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BROWSE</w:t>
      </w:r>
      <w:r w:rsidRPr="0003267F">
        <w:rPr>
          <w:rFonts w:ascii="Xerox Sans" w:hAnsi="Xerox Sans"/>
          <w:sz w:val="24"/>
          <w:szCs w:val="24"/>
        </w:rPr>
        <w:t xml:space="preserve"> and choose the CDROM drive location.</w:t>
      </w:r>
    </w:p>
    <w:p w:rsidR="00A55FB6" w:rsidRPr="0003267F" w:rsidRDefault="00A55FB6" w:rsidP="0003267F">
      <w:pPr>
        <w:numPr>
          <w:ilvl w:val="0"/>
          <w:numId w:val="6"/>
        </w:numPr>
        <w:spacing w:after="0" w:line="240" w:lineRule="auto"/>
        <w:rPr>
          <w:rFonts w:ascii="Xerox Sans" w:hAnsi="Xerox Sans"/>
          <w:sz w:val="24"/>
          <w:szCs w:val="24"/>
        </w:rPr>
      </w:pPr>
      <w:r w:rsidRPr="0003267F">
        <w:rPr>
          <w:rFonts w:ascii="Xerox Sans" w:hAnsi="Xerox Sans"/>
          <w:sz w:val="24"/>
          <w:szCs w:val="24"/>
        </w:rPr>
        <w:t xml:space="preserve">Select the folder labeled </w:t>
      </w:r>
      <w:r w:rsidRPr="0003267F">
        <w:rPr>
          <w:rFonts w:ascii="Xerox Sans" w:hAnsi="Xerox Sans"/>
          <w:b/>
          <w:sz w:val="24"/>
          <w:szCs w:val="24"/>
        </w:rPr>
        <w:t>PS</w:t>
      </w:r>
      <w:r w:rsidRPr="0003267F">
        <w:rPr>
          <w:rFonts w:ascii="Xerox Sans" w:hAnsi="Xerox Sans"/>
          <w:sz w:val="24"/>
          <w:szCs w:val="24"/>
        </w:rPr>
        <w:t>.</w:t>
      </w:r>
    </w:p>
    <w:p w:rsidR="00A55FB6" w:rsidRPr="0003267F" w:rsidRDefault="00A55FB6" w:rsidP="0003267F">
      <w:pPr>
        <w:numPr>
          <w:ilvl w:val="0"/>
          <w:numId w:val="6"/>
        </w:numPr>
        <w:spacing w:after="0" w:line="240" w:lineRule="auto"/>
        <w:rPr>
          <w:rFonts w:ascii="Xerox Sans" w:hAnsi="Xerox Sans"/>
          <w:sz w:val="24"/>
          <w:szCs w:val="24"/>
        </w:rPr>
      </w:pPr>
      <w:r w:rsidRPr="0003267F">
        <w:rPr>
          <w:rFonts w:ascii="Xerox Sans" w:hAnsi="Xerox Sans"/>
          <w:sz w:val="24"/>
          <w:szCs w:val="24"/>
        </w:rPr>
        <w:t xml:space="preserve">Select the folder labeled </w:t>
      </w:r>
      <w:r w:rsidRPr="0003267F">
        <w:rPr>
          <w:rFonts w:ascii="Xerox Sans" w:hAnsi="Xerox Sans"/>
          <w:b/>
          <w:sz w:val="24"/>
          <w:szCs w:val="24"/>
        </w:rPr>
        <w:t>Win</w:t>
      </w:r>
      <w:r w:rsidRPr="0003267F">
        <w:rPr>
          <w:rFonts w:ascii="Xerox Sans" w:hAnsi="Xerox Sans"/>
          <w:sz w:val="24"/>
          <w:szCs w:val="24"/>
        </w:rPr>
        <w:t>.</w:t>
      </w:r>
    </w:p>
    <w:p w:rsidR="00A55FB6" w:rsidRPr="0003267F" w:rsidRDefault="00A55FB6" w:rsidP="0003267F">
      <w:pPr>
        <w:numPr>
          <w:ilvl w:val="0"/>
          <w:numId w:val="6"/>
        </w:numPr>
        <w:spacing w:after="0" w:line="240" w:lineRule="auto"/>
        <w:rPr>
          <w:rFonts w:ascii="Xerox Sans" w:hAnsi="Xerox Sans"/>
          <w:sz w:val="24"/>
          <w:szCs w:val="24"/>
        </w:rPr>
      </w:pPr>
      <w:r w:rsidRPr="0003267F">
        <w:rPr>
          <w:rFonts w:ascii="Xerox Sans" w:hAnsi="Xerox Sans"/>
          <w:sz w:val="24"/>
          <w:szCs w:val="24"/>
        </w:rPr>
        <w:t xml:space="preserve">Select the folder labeled </w:t>
      </w:r>
      <w:r w:rsidRPr="0003267F">
        <w:rPr>
          <w:rFonts w:ascii="Xerox Sans" w:hAnsi="Xerox Sans"/>
          <w:b/>
          <w:sz w:val="24"/>
          <w:szCs w:val="24"/>
        </w:rPr>
        <w:t>32 Bit</w:t>
      </w:r>
      <w:r w:rsidRPr="0003267F">
        <w:rPr>
          <w:rFonts w:ascii="Xerox Sans" w:hAnsi="Xerox Sans"/>
          <w:sz w:val="24"/>
          <w:szCs w:val="24"/>
        </w:rPr>
        <w:t>.</w:t>
      </w:r>
    </w:p>
    <w:p w:rsidR="00A55FB6" w:rsidRPr="0003267F" w:rsidRDefault="00A55FB6" w:rsidP="0003267F">
      <w:pPr>
        <w:numPr>
          <w:ilvl w:val="0"/>
          <w:numId w:val="6"/>
        </w:numPr>
        <w:spacing w:after="0" w:line="240" w:lineRule="auto"/>
        <w:rPr>
          <w:rFonts w:ascii="Xerox Sans" w:hAnsi="Xerox Sans"/>
          <w:sz w:val="24"/>
          <w:szCs w:val="24"/>
        </w:rPr>
      </w:pPr>
      <w:r w:rsidRPr="0003267F">
        <w:rPr>
          <w:rFonts w:ascii="Xerox Sans" w:hAnsi="Xerox Sans"/>
          <w:sz w:val="24"/>
          <w:szCs w:val="24"/>
        </w:rPr>
        <w:t xml:space="preserve">Select the file named </w:t>
      </w:r>
      <w:r w:rsidRPr="0003267F">
        <w:rPr>
          <w:rFonts w:ascii="Xerox Sans" w:hAnsi="Xerox Sans"/>
          <w:b/>
          <w:sz w:val="24"/>
          <w:szCs w:val="24"/>
        </w:rPr>
        <w:t>XRPTKML</w:t>
      </w:r>
      <w:r w:rsidRPr="0003267F">
        <w:rPr>
          <w:rFonts w:ascii="Xerox Sans" w:hAnsi="Xerox Sans"/>
          <w:sz w:val="24"/>
          <w:szCs w:val="24"/>
        </w:rPr>
        <w:t>.</w:t>
      </w:r>
    </w:p>
    <w:p w:rsidR="00A55FB6" w:rsidRPr="0003267F" w:rsidRDefault="00A55FB6" w:rsidP="0003267F">
      <w:pPr>
        <w:numPr>
          <w:ilvl w:val="0"/>
          <w:numId w:val="6"/>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OPEN</w:t>
      </w:r>
      <w:r w:rsidRPr="0003267F">
        <w:rPr>
          <w:rFonts w:ascii="Xerox Sans" w:hAnsi="Xerox Sans"/>
          <w:sz w:val="24"/>
          <w:szCs w:val="24"/>
        </w:rPr>
        <w:t>.</w:t>
      </w:r>
    </w:p>
    <w:p w:rsidR="00A55FB6" w:rsidRPr="0003267F" w:rsidRDefault="00A55FB6" w:rsidP="0003267F">
      <w:pPr>
        <w:numPr>
          <w:ilvl w:val="0"/>
          <w:numId w:val="6"/>
        </w:numPr>
        <w:spacing w:after="0" w:line="240" w:lineRule="auto"/>
        <w:rPr>
          <w:rFonts w:ascii="Xerox Sans" w:hAnsi="Xerox Sans"/>
          <w:sz w:val="24"/>
          <w:szCs w:val="24"/>
        </w:rPr>
      </w:pPr>
      <w:r w:rsidRPr="0003267F">
        <w:rPr>
          <w:rFonts w:ascii="Xerox Sans" w:hAnsi="Xerox Sans"/>
          <w:sz w:val="24"/>
          <w:szCs w:val="24"/>
        </w:rPr>
        <w:t xml:space="preserve">Select printer type </w:t>
      </w:r>
      <w:r w:rsidRPr="0003267F">
        <w:rPr>
          <w:rFonts w:ascii="Xerox Sans" w:hAnsi="Xerox Sans"/>
          <w:b/>
          <w:sz w:val="24"/>
          <w:szCs w:val="24"/>
        </w:rPr>
        <w:t>4112</w:t>
      </w:r>
      <w:r w:rsidRPr="0003267F">
        <w:rPr>
          <w:rFonts w:ascii="Xerox Sans" w:hAnsi="Xerox Sans"/>
          <w:sz w:val="24"/>
          <w:szCs w:val="24"/>
        </w:rPr>
        <w:t xml:space="preserve"> or </w:t>
      </w:r>
      <w:r w:rsidRPr="0003267F">
        <w:rPr>
          <w:rFonts w:ascii="Xerox Sans" w:hAnsi="Xerox Sans"/>
          <w:b/>
          <w:sz w:val="24"/>
          <w:szCs w:val="24"/>
        </w:rPr>
        <w:t>4127</w:t>
      </w:r>
      <w:r w:rsidRPr="0003267F">
        <w:rPr>
          <w:rFonts w:ascii="Xerox Sans" w:hAnsi="Xerox Sans"/>
          <w:sz w:val="24"/>
          <w:szCs w:val="24"/>
        </w:rPr>
        <w:t xml:space="preserve"> depending on your printer configuration.</w:t>
      </w:r>
    </w:p>
    <w:p w:rsidR="00A55FB6" w:rsidRPr="0003267F" w:rsidRDefault="00A55FB6" w:rsidP="0003267F">
      <w:pPr>
        <w:numPr>
          <w:ilvl w:val="0"/>
          <w:numId w:val="6"/>
        </w:numPr>
        <w:spacing w:after="0" w:line="240" w:lineRule="auto"/>
        <w:rPr>
          <w:rFonts w:ascii="Xerox Sans" w:hAnsi="Xerox Sans"/>
          <w:sz w:val="24"/>
          <w:szCs w:val="24"/>
        </w:rPr>
      </w:pPr>
      <w:r w:rsidRPr="0003267F">
        <w:rPr>
          <w:rFonts w:ascii="Xerox Sans" w:hAnsi="Xerox Sans"/>
          <w:sz w:val="24"/>
          <w:szCs w:val="24"/>
        </w:rPr>
        <w:t xml:space="preserve">If prompted, select </w:t>
      </w:r>
      <w:r w:rsidRPr="0003267F">
        <w:rPr>
          <w:rFonts w:ascii="Xerox Sans" w:hAnsi="Xerox Sans"/>
          <w:b/>
          <w:sz w:val="24"/>
          <w:szCs w:val="24"/>
        </w:rPr>
        <w:t>REPLACE EXISTING DRIVER</w:t>
      </w:r>
      <w:r w:rsidRPr="0003267F">
        <w:rPr>
          <w:rFonts w:ascii="Xerox Sans" w:hAnsi="Xerox Sans"/>
          <w:sz w:val="24"/>
          <w:szCs w:val="24"/>
        </w:rPr>
        <w:t>.</w:t>
      </w:r>
    </w:p>
    <w:p w:rsidR="00A55FB6" w:rsidRPr="0003267F" w:rsidRDefault="00A55FB6" w:rsidP="0003267F">
      <w:pPr>
        <w:numPr>
          <w:ilvl w:val="0"/>
          <w:numId w:val="6"/>
        </w:numPr>
        <w:spacing w:after="0" w:line="240" w:lineRule="auto"/>
        <w:rPr>
          <w:rFonts w:ascii="Xerox Sans" w:hAnsi="Xerox Sans"/>
          <w:sz w:val="24"/>
          <w:szCs w:val="24"/>
        </w:rPr>
      </w:pPr>
      <w:r w:rsidRPr="0003267F">
        <w:rPr>
          <w:rFonts w:ascii="Xerox Sans" w:hAnsi="Xerox Sans"/>
          <w:sz w:val="24"/>
          <w:szCs w:val="24"/>
        </w:rPr>
        <w:t>Name your printer for easy identification.</w:t>
      </w:r>
    </w:p>
    <w:p w:rsidR="00A55FB6" w:rsidRPr="0003267F" w:rsidRDefault="00A55FB6" w:rsidP="0003267F">
      <w:pPr>
        <w:numPr>
          <w:ilvl w:val="0"/>
          <w:numId w:val="6"/>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DO NOT SHARE THIS PRINTER</w:t>
      </w:r>
      <w:r w:rsidRPr="0003267F">
        <w:rPr>
          <w:rFonts w:ascii="Xerox Sans" w:hAnsi="Xerox Sans"/>
          <w:sz w:val="24"/>
          <w:szCs w:val="24"/>
        </w:rPr>
        <w:t xml:space="preserve"> (Sharing the printer is optional).</w:t>
      </w:r>
    </w:p>
    <w:p w:rsidR="00A55FB6" w:rsidRPr="0003267F" w:rsidRDefault="00A55FB6" w:rsidP="0003267F">
      <w:pPr>
        <w:numPr>
          <w:ilvl w:val="0"/>
          <w:numId w:val="6"/>
        </w:numPr>
        <w:spacing w:after="0" w:line="240" w:lineRule="auto"/>
        <w:rPr>
          <w:rFonts w:ascii="Xerox Sans" w:hAnsi="Xerox Sans"/>
          <w:sz w:val="24"/>
          <w:szCs w:val="24"/>
        </w:rPr>
      </w:pPr>
      <w:r w:rsidRPr="0003267F">
        <w:rPr>
          <w:rFonts w:ascii="Xerox Sans" w:hAnsi="Xerox Sans"/>
          <w:sz w:val="24"/>
          <w:szCs w:val="24"/>
        </w:rPr>
        <w:t>Print a test page to verify correct driver installation.</w:t>
      </w:r>
    </w:p>
    <w:p w:rsidR="00A55FB6" w:rsidRPr="0003267F" w:rsidRDefault="00A55FB6" w:rsidP="0003267F">
      <w:pPr>
        <w:numPr>
          <w:ilvl w:val="0"/>
          <w:numId w:val="6"/>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FINISH</w:t>
      </w:r>
      <w:r w:rsidRPr="0003267F">
        <w:rPr>
          <w:rFonts w:ascii="Xerox Sans" w:hAnsi="Xerox Sans"/>
          <w:sz w:val="24"/>
          <w:szCs w:val="24"/>
        </w:rPr>
        <w:t>.</w:t>
      </w:r>
    </w:p>
    <w:p w:rsidR="00A55FB6" w:rsidRDefault="00A55FB6" w:rsidP="0003267F">
      <w:pPr>
        <w:numPr>
          <w:ilvl w:val="0"/>
          <w:numId w:val="6"/>
        </w:numPr>
        <w:spacing w:after="0" w:line="240" w:lineRule="auto"/>
        <w:rPr>
          <w:rFonts w:ascii="Xerox Sans" w:hAnsi="Xerox Sans"/>
          <w:sz w:val="24"/>
          <w:szCs w:val="24"/>
        </w:rPr>
      </w:pPr>
      <w:r w:rsidRPr="0003267F">
        <w:rPr>
          <w:rFonts w:ascii="Xerox Sans" w:hAnsi="Xerox Sans"/>
          <w:sz w:val="24"/>
          <w:szCs w:val="24"/>
        </w:rPr>
        <w:t xml:space="preserve">Once test page has printed, select </w:t>
      </w:r>
      <w:r w:rsidRPr="0003267F">
        <w:rPr>
          <w:rFonts w:ascii="Xerox Sans" w:hAnsi="Xerox Sans"/>
          <w:b/>
          <w:sz w:val="24"/>
          <w:szCs w:val="24"/>
        </w:rPr>
        <w:t>OK</w:t>
      </w:r>
      <w:r w:rsidRPr="0003267F">
        <w:rPr>
          <w:rFonts w:ascii="Xerox Sans" w:hAnsi="Xerox Sans"/>
          <w:sz w:val="24"/>
          <w:szCs w:val="24"/>
        </w:rPr>
        <w:t xml:space="preserve">. </w:t>
      </w:r>
    </w:p>
    <w:p w:rsidR="00A55FB6" w:rsidRDefault="00A55FB6" w:rsidP="00681F1E">
      <w:pPr>
        <w:spacing w:after="0" w:line="240" w:lineRule="auto"/>
        <w:rPr>
          <w:rFonts w:ascii="Xerox Sans" w:hAnsi="Xerox Sans"/>
          <w:sz w:val="24"/>
          <w:szCs w:val="24"/>
        </w:rPr>
      </w:pPr>
    </w:p>
    <w:p w:rsidR="00A55FB6" w:rsidRPr="0003267F" w:rsidRDefault="00A55FB6" w:rsidP="00681F1E">
      <w:pPr>
        <w:spacing w:after="0" w:line="240" w:lineRule="auto"/>
        <w:ind w:left="1440"/>
        <w:rPr>
          <w:rFonts w:ascii="Xerox Sans" w:hAnsi="Xerox Sans"/>
          <w:i/>
          <w:sz w:val="24"/>
          <w:szCs w:val="24"/>
        </w:rPr>
      </w:pPr>
      <w:r w:rsidRPr="0003267F">
        <w:rPr>
          <w:rFonts w:ascii="Xerox Sans" w:hAnsi="Xerox Sans"/>
          <w:i/>
          <w:sz w:val="24"/>
          <w:szCs w:val="24"/>
        </w:rPr>
        <w:t>CONGRATULATIONS! The driver installation is complete.</w:t>
      </w:r>
    </w:p>
    <w:p w:rsidR="00A55FB6" w:rsidRDefault="00A55FB6" w:rsidP="00681F1E">
      <w:pPr>
        <w:spacing w:after="0" w:line="240" w:lineRule="auto"/>
        <w:rPr>
          <w:rFonts w:ascii="Xerox Sans" w:hAnsi="Xerox Sans"/>
          <w:sz w:val="24"/>
          <w:szCs w:val="24"/>
        </w:rPr>
      </w:pPr>
    </w:p>
    <w:p w:rsidR="00A55FB6" w:rsidRDefault="00A55FB6" w:rsidP="00681F1E">
      <w:pPr>
        <w:spacing w:after="0" w:line="240" w:lineRule="auto"/>
        <w:rPr>
          <w:rFonts w:ascii="Xerox Sans" w:hAnsi="Xerox Sans"/>
          <w:sz w:val="24"/>
          <w:szCs w:val="24"/>
        </w:rPr>
      </w:pPr>
    </w:p>
    <w:p w:rsidR="00A55FB6" w:rsidRDefault="00A55FB6" w:rsidP="00681F1E">
      <w:pPr>
        <w:spacing w:after="0" w:line="240" w:lineRule="auto"/>
        <w:rPr>
          <w:rFonts w:ascii="Xerox Sans" w:hAnsi="Xerox Sans"/>
          <w:sz w:val="24"/>
          <w:szCs w:val="24"/>
        </w:rPr>
      </w:pPr>
    </w:p>
    <w:p w:rsidR="00A55FB6" w:rsidRDefault="00A55FB6" w:rsidP="00681F1E">
      <w:pPr>
        <w:spacing w:after="0" w:line="240" w:lineRule="auto"/>
        <w:rPr>
          <w:rFonts w:ascii="Xerox Sans" w:hAnsi="Xerox Sans"/>
          <w:sz w:val="24"/>
          <w:szCs w:val="24"/>
        </w:rPr>
      </w:pPr>
    </w:p>
    <w:p w:rsidR="00A55FB6" w:rsidRDefault="00A55FB6" w:rsidP="00681F1E">
      <w:pPr>
        <w:spacing w:after="0" w:line="240" w:lineRule="auto"/>
        <w:rPr>
          <w:rFonts w:ascii="Xerox Sans" w:hAnsi="Xerox Sans"/>
          <w:sz w:val="24"/>
          <w:szCs w:val="24"/>
        </w:rPr>
      </w:pPr>
    </w:p>
    <w:p w:rsidR="00A55FB6" w:rsidRDefault="00A55FB6" w:rsidP="00681F1E">
      <w:pPr>
        <w:spacing w:after="0" w:line="240" w:lineRule="auto"/>
        <w:rPr>
          <w:rFonts w:ascii="Xerox Sans" w:hAnsi="Xerox Sans"/>
          <w:sz w:val="24"/>
          <w:szCs w:val="24"/>
        </w:rPr>
      </w:pPr>
    </w:p>
    <w:p w:rsidR="00A55FB6" w:rsidRDefault="00A55FB6" w:rsidP="00681F1E">
      <w:pPr>
        <w:spacing w:after="0" w:line="240" w:lineRule="auto"/>
        <w:rPr>
          <w:rFonts w:ascii="Xerox Sans" w:hAnsi="Xerox Sans"/>
          <w:sz w:val="24"/>
          <w:szCs w:val="24"/>
        </w:rPr>
      </w:pPr>
    </w:p>
    <w:p w:rsidR="00A55FB6" w:rsidRDefault="00A55FB6" w:rsidP="00681F1E">
      <w:pPr>
        <w:spacing w:after="0" w:line="240" w:lineRule="auto"/>
        <w:rPr>
          <w:rFonts w:ascii="Xerox Sans" w:hAnsi="Xerox Sans"/>
          <w:sz w:val="24"/>
          <w:szCs w:val="24"/>
        </w:rPr>
      </w:pPr>
    </w:p>
    <w:p w:rsidR="00A55FB6" w:rsidRDefault="00A55FB6" w:rsidP="00681F1E">
      <w:pPr>
        <w:spacing w:after="0" w:line="240" w:lineRule="auto"/>
        <w:rPr>
          <w:rFonts w:ascii="Xerox Sans" w:hAnsi="Xerox Sans"/>
          <w:sz w:val="24"/>
          <w:szCs w:val="24"/>
        </w:rPr>
      </w:pPr>
    </w:p>
    <w:p w:rsidR="00A55FB6" w:rsidRDefault="00A55FB6" w:rsidP="00681F1E">
      <w:pPr>
        <w:spacing w:after="0" w:line="240" w:lineRule="auto"/>
        <w:rPr>
          <w:rFonts w:ascii="Xerox Sans" w:hAnsi="Xerox Sans"/>
          <w:sz w:val="24"/>
          <w:szCs w:val="24"/>
        </w:rPr>
      </w:pPr>
    </w:p>
    <w:p w:rsidR="00A55FB6" w:rsidRDefault="00A55FB6" w:rsidP="00681F1E">
      <w:pPr>
        <w:spacing w:after="0" w:line="240" w:lineRule="auto"/>
        <w:jc w:val="center"/>
        <w:rPr>
          <w:rFonts w:ascii="Xerox Sans" w:hAnsi="Xerox Sans"/>
          <w:b/>
          <w:sz w:val="24"/>
          <w:szCs w:val="24"/>
        </w:rPr>
      </w:pPr>
    </w:p>
    <w:p w:rsidR="00A55FB6" w:rsidRPr="0003267F" w:rsidRDefault="00A55FB6" w:rsidP="00681F1E">
      <w:pPr>
        <w:spacing w:after="0" w:line="240" w:lineRule="auto"/>
        <w:jc w:val="center"/>
        <w:rPr>
          <w:rFonts w:ascii="Xerox Sans" w:hAnsi="Xerox Sans"/>
          <w:b/>
          <w:sz w:val="24"/>
          <w:szCs w:val="24"/>
        </w:rPr>
      </w:pPr>
      <w:r w:rsidRPr="0003267F">
        <w:rPr>
          <w:rFonts w:ascii="Xerox Sans" w:hAnsi="Xerox Sans"/>
          <w:b/>
          <w:sz w:val="24"/>
          <w:szCs w:val="24"/>
        </w:rPr>
        <w:t>PS drivers on Windows Operating Systems (64 Bit)</w:t>
      </w:r>
    </w:p>
    <w:p w:rsidR="00A55FB6" w:rsidRPr="0003267F" w:rsidRDefault="00A55FB6" w:rsidP="0003267F">
      <w:pPr>
        <w:spacing w:after="0" w:line="240" w:lineRule="auto"/>
        <w:rPr>
          <w:rFonts w:ascii="Xerox Sans" w:hAnsi="Xerox Sans"/>
          <w:sz w:val="24"/>
          <w:szCs w:val="24"/>
        </w:rPr>
      </w:pPr>
    </w:p>
    <w:p w:rsidR="00A55FB6" w:rsidRPr="0003267F" w:rsidRDefault="00A55FB6" w:rsidP="0003267F">
      <w:pPr>
        <w:spacing w:after="0" w:line="240" w:lineRule="auto"/>
        <w:rPr>
          <w:rFonts w:ascii="Xerox Sans" w:hAnsi="Xerox Sans"/>
          <w:sz w:val="24"/>
          <w:szCs w:val="24"/>
        </w:rPr>
      </w:pPr>
      <w:r w:rsidRPr="0003267F">
        <w:rPr>
          <w:rFonts w:ascii="Xerox Sans" w:hAnsi="Xerox Sans"/>
          <w:sz w:val="24"/>
          <w:szCs w:val="24"/>
        </w:rPr>
        <w:tab/>
      </w:r>
    </w:p>
    <w:p w:rsidR="00A55FB6" w:rsidRPr="0003267F" w:rsidRDefault="00A55FB6" w:rsidP="0003267F">
      <w:pPr>
        <w:spacing w:after="0" w:line="240" w:lineRule="auto"/>
        <w:rPr>
          <w:rFonts w:ascii="Xerox Sans" w:hAnsi="Xerox Sans"/>
          <w:sz w:val="24"/>
          <w:szCs w:val="24"/>
          <w:u w:val="single"/>
        </w:rPr>
      </w:pPr>
      <w:r w:rsidRPr="0003267F">
        <w:rPr>
          <w:rFonts w:ascii="Xerox Sans" w:hAnsi="Xerox Sans"/>
          <w:sz w:val="24"/>
          <w:szCs w:val="24"/>
          <w:u w:val="single"/>
        </w:rPr>
        <w:t>Microsoft Windows 200</w:t>
      </w:r>
      <w:r>
        <w:rPr>
          <w:rFonts w:ascii="Xerox Sans" w:hAnsi="Xerox Sans"/>
          <w:sz w:val="24"/>
          <w:szCs w:val="24"/>
          <w:u w:val="single"/>
        </w:rPr>
        <w:t>8</w:t>
      </w:r>
      <w:r w:rsidRPr="0003267F">
        <w:rPr>
          <w:rFonts w:ascii="Xerox Sans" w:hAnsi="Xerox Sans"/>
          <w:sz w:val="24"/>
          <w:szCs w:val="24"/>
          <w:u w:val="single"/>
        </w:rPr>
        <w:t xml:space="preserve"> Server</w:t>
      </w:r>
    </w:p>
    <w:p w:rsidR="00A55FB6" w:rsidRPr="0003267F" w:rsidRDefault="00A55FB6" w:rsidP="0003267F">
      <w:pPr>
        <w:spacing w:after="0" w:line="240" w:lineRule="auto"/>
        <w:rPr>
          <w:rFonts w:ascii="Xerox Sans" w:hAnsi="Xerox Sans"/>
          <w:sz w:val="24"/>
          <w:szCs w:val="24"/>
        </w:rPr>
      </w:pPr>
    </w:p>
    <w:p w:rsidR="00A55FB6" w:rsidRPr="0003267F" w:rsidRDefault="00A55FB6" w:rsidP="0003267F">
      <w:pPr>
        <w:numPr>
          <w:ilvl w:val="0"/>
          <w:numId w:val="5"/>
        </w:numPr>
        <w:spacing w:after="0" w:line="240" w:lineRule="auto"/>
        <w:rPr>
          <w:rFonts w:ascii="Xerox Sans" w:hAnsi="Xerox Sans"/>
          <w:sz w:val="24"/>
          <w:szCs w:val="24"/>
        </w:rPr>
      </w:pPr>
      <w:r w:rsidRPr="0003267F">
        <w:rPr>
          <w:rFonts w:ascii="Xerox Sans" w:hAnsi="Xerox Sans"/>
          <w:sz w:val="24"/>
          <w:szCs w:val="24"/>
        </w:rPr>
        <w:t>Insert the PS/PCL driver CD into the CDROM.</w:t>
      </w:r>
    </w:p>
    <w:p w:rsidR="00A55FB6" w:rsidRPr="0003267F" w:rsidRDefault="00A55FB6" w:rsidP="0003267F">
      <w:pPr>
        <w:numPr>
          <w:ilvl w:val="0"/>
          <w:numId w:val="5"/>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START / PRINTERS AND FAXES</w:t>
      </w:r>
      <w:r w:rsidRPr="0003267F">
        <w:rPr>
          <w:rFonts w:ascii="Xerox Sans" w:hAnsi="Xerox Sans"/>
          <w:sz w:val="24"/>
          <w:szCs w:val="24"/>
        </w:rPr>
        <w:t xml:space="preserve"> from the start menu.</w:t>
      </w:r>
    </w:p>
    <w:p w:rsidR="00A55FB6" w:rsidRPr="0003267F" w:rsidRDefault="00A55FB6" w:rsidP="0003267F">
      <w:pPr>
        <w:numPr>
          <w:ilvl w:val="0"/>
          <w:numId w:val="5"/>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ADD PRINTER</w:t>
      </w:r>
      <w:r w:rsidRPr="0003267F">
        <w:rPr>
          <w:rFonts w:ascii="Xerox Sans" w:hAnsi="Xerox Sans"/>
          <w:sz w:val="24"/>
          <w:szCs w:val="24"/>
        </w:rPr>
        <w:t>.</w:t>
      </w:r>
    </w:p>
    <w:p w:rsidR="00A55FB6" w:rsidRPr="0003267F" w:rsidRDefault="00A55FB6" w:rsidP="0003267F">
      <w:pPr>
        <w:numPr>
          <w:ilvl w:val="0"/>
          <w:numId w:val="5"/>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numPr>
          <w:ilvl w:val="0"/>
          <w:numId w:val="5"/>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LOCAL PRINTER</w:t>
      </w:r>
      <w:r w:rsidRPr="0003267F">
        <w:rPr>
          <w:rFonts w:ascii="Xerox Sans" w:hAnsi="Xerox Sans"/>
          <w:sz w:val="24"/>
          <w:szCs w:val="24"/>
        </w:rPr>
        <w:t>.</w:t>
      </w:r>
    </w:p>
    <w:p w:rsidR="00A55FB6" w:rsidRPr="0003267F" w:rsidRDefault="00A55FB6" w:rsidP="0003267F">
      <w:pPr>
        <w:numPr>
          <w:ilvl w:val="0"/>
          <w:numId w:val="5"/>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spacing w:after="0" w:line="240" w:lineRule="auto"/>
        <w:rPr>
          <w:rFonts w:ascii="Xerox Sans" w:hAnsi="Xerox Sans"/>
          <w:sz w:val="24"/>
          <w:szCs w:val="24"/>
        </w:rPr>
      </w:pPr>
    </w:p>
    <w:p w:rsidR="00A55FB6" w:rsidRPr="0003267F" w:rsidRDefault="00A55FB6" w:rsidP="0003267F">
      <w:pPr>
        <w:spacing w:after="0" w:line="240" w:lineRule="auto"/>
        <w:ind w:left="1440"/>
        <w:rPr>
          <w:rFonts w:ascii="Xerox Sans" w:hAnsi="Xerox Sans"/>
          <w:color w:val="0000FF"/>
          <w:sz w:val="24"/>
          <w:szCs w:val="24"/>
        </w:rPr>
      </w:pPr>
      <w:r w:rsidRPr="0003267F">
        <w:rPr>
          <w:rFonts w:ascii="Xerox Sans" w:hAnsi="Xerox Sans"/>
          <w:color w:val="0000FF"/>
          <w:sz w:val="24"/>
          <w:szCs w:val="24"/>
        </w:rPr>
        <w:t>NOTE: If a port with the printer IP address appears in the list, then continue on to step 7.</w:t>
      </w:r>
    </w:p>
    <w:p w:rsidR="00A55FB6" w:rsidRPr="0003267F" w:rsidRDefault="00A55FB6" w:rsidP="0003267F">
      <w:pPr>
        <w:spacing w:after="0" w:line="240" w:lineRule="auto"/>
        <w:ind w:left="1800"/>
        <w:rPr>
          <w:rFonts w:ascii="Xerox Sans" w:hAnsi="Xerox Sans"/>
          <w:sz w:val="24"/>
          <w:szCs w:val="24"/>
        </w:rPr>
      </w:pPr>
    </w:p>
    <w:p w:rsidR="00A55FB6" w:rsidRPr="0003267F" w:rsidRDefault="00A55FB6" w:rsidP="0003267F">
      <w:pPr>
        <w:spacing w:after="0" w:line="240" w:lineRule="auto"/>
        <w:ind w:left="1440"/>
        <w:rPr>
          <w:rFonts w:ascii="Xerox Sans" w:hAnsi="Xerox Sans"/>
          <w:color w:val="0000FF"/>
          <w:sz w:val="24"/>
          <w:szCs w:val="24"/>
        </w:rPr>
      </w:pPr>
      <w:r w:rsidRPr="0003267F">
        <w:rPr>
          <w:rFonts w:ascii="Xerox Sans" w:hAnsi="Xerox Sans"/>
          <w:color w:val="0000FF"/>
          <w:sz w:val="24"/>
          <w:szCs w:val="24"/>
        </w:rPr>
        <w:t>NOTE: If there is no port for the printer IP address, then continue on to step 23.</w:t>
      </w:r>
    </w:p>
    <w:p w:rsidR="00A55FB6" w:rsidRPr="0003267F" w:rsidRDefault="00A55FB6" w:rsidP="0003267F">
      <w:pPr>
        <w:spacing w:after="0" w:line="240" w:lineRule="auto"/>
        <w:ind w:left="1800"/>
        <w:rPr>
          <w:rFonts w:ascii="Xerox Sans" w:hAnsi="Xerox Sans"/>
          <w:sz w:val="24"/>
          <w:szCs w:val="24"/>
        </w:rPr>
      </w:pPr>
    </w:p>
    <w:p w:rsidR="00A55FB6" w:rsidRPr="0003267F" w:rsidRDefault="00A55FB6" w:rsidP="0003267F">
      <w:pPr>
        <w:numPr>
          <w:ilvl w:val="0"/>
          <w:numId w:val="5"/>
        </w:numPr>
        <w:spacing w:after="0" w:line="240" w:lineRule="auto"/>
        <w:rPr>
          <w:rFonts w:ascii="Xerox Sans" w:hAnsi="Xerox Sans"/>
          <w:sz w:val="24"/>
          <w:szCs w:val="24"/>
        </w:rPr>
      </w:pPr>
      <w:r w:rsidRPr="0003267F">
        <w:rPr>
          <w:rFonts w:ascii="Xerox Sans" w:hAnsi="Xerox Sans"/>
          <w:sz w:val="24"/>
          <w:szCs w:val="24"/>
        </w:rPr>
        <w:t>Select the port that corresponds to you printer IP address from the pull down menu.</w:t>
      </w:r>
    </w:p>
    <w:p w:rsidR="00A55FB6" w:rsidRPr="0003267F" w:rsidRDefault="00A55FB6" w:rsidP="0003267F">
      <w:pPr>
        <w:numPr>
          <w:ilvl w:val="0"/>
          <w:numId w:val="5"/>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numPr>
          <w:ilvl w:val="0"/>
          <w:numId w:val="5"/>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HAVE DISK</w:t>
      </w:r>
      <w:r w:rsidRPr="0003267F">
        <w:rPr>
          <w:rFonts w:ascii="Xerox Sans" w:hAnsi="Xerox Sans"/>
          <w:sz w:val="24"/>
          <w:szCs w:val="24"/>
        </w:rPr>
        <w:t>.</w:t>
      </w:r>
    </w:p>
    <w:p w:rsidR="00A55FB6" w:rsidRPr="0003267F" w:rsidRDefault="00A55FB6" w:rsidP="0003267F">
      <w:pPr>
        <w:numPr>
          <w:ilvl w:val="0"/>
          <w:numId w:val="5"/>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BROWSE</w:t>
      </w:r>
      <w:r w:rsidRPr="0003267F">
        <w:rPr>
          <w:rFonts w:ascii="Xerox Sans" w:hAnsi="Xerox Sans"/>
          <w:sz w:val="24"/>
          <w:szCs w:val="24"/>
        </w:rPr>
        <w:t xml:space="preserve"> and choose the CDROM drive location.</w:t>
      </w:r>
    </w:p>
    <w:p w:rsidR="00A55FB6" w:rsidRPr="0003267F" w:rsidRDefault="00A55FB6" w:rsidP="0003267F">
      <w:pPr>
        <w:numPr>
          <w:ilvl w:val="0"/>
          <w:numId w:val="5"/>
        </w:numPr>
        <w:spacing w:after="0" w:line="240" w:lineRule="auto"/>
        <w:rPr>
          <w:rFonts w:ascii="Xerox Sans" w:hAnsi="Xerox Sans"/>
          <w:sz w:val="24"/>
          <w:szCs w:val="24"/>
        </w:rPr>
      </w:pPr>
      <w:r w:rsidRPr="0003267F">
        <w:rPr>
          <w:rFonts w:ascii="Xerox Sans" w:hAnsi="Xerox Sans"/>
          <w:sz w:val="24"/>
          <w:szCs w:val="24"/>
        </w:rPr>
        <w:t xml:space="preserve">Select the folder labeled </w:t>
      </w:r>
      <w:r w:rsidRPr="0003267F">
        <w:rPr>
          <w:rFonts w:ascii="Xerox Sans" w:hAnsi="Xerox Sans"/>
          <w:b/>
          <w:sz w:val="24"/>
          <w:szCs w:val="24"/>
        </w:rPr>
        <w:t>PS</w:t>
      </w:r>
      <w:r w:rsidRPr="0003267F">
        <w:rPr>
          <w:rFonts w:ascii="Xerox Sans" w:hAnsi="Xerox Sans"/>
          <w:sz w:val="24"/>
          <w:szCs w:val="24"/>
        </w:rPr>
        <w:t>.</w:t>
      </w:r>
    </w:p>
    <w:p w:rsidR="00A55FB6" w:rsidRPr="0003267F" w:rsidRDefault="00A55FB6" w:rsidP="0003267F">
      <w:pPr>
        <w:numPr>
          <w:ilvl w:val="0"/>
          <w:numId w:val="5"/>
        </w:numPr>
        <w:spacing w:after="0" w:line="240" w:lineRule="auto"/>
        <w:rPr>
          <w:rFonts w:ascii="Xerox Sans" w:hAnsi="Xerox Sans"/>
          <w:sz w:val="24"/>
          <w:szCs w:val="24"/>
        </w:rPr>
      </w:pPr>
      <w:r w:rsidRPr="0003267F">
        <w:rPr>
          <w:rFonts w:ascii="Xerox Sans" w:hAnsi="Xerox Sans"/>
          <w:sz w:val="24"/>
          <w:szCs w:val="24"/>
        </w:rPr>
        <w:t xml:space="preserve">Select the folder labeled </w:t>
      </w:r>
      <w:r w:rsidRPr="0003267F">
        <w:rPr>
          <w:rFonts w:ascii="Xerox Sans" w:hAnsi="Xerox Sans"/>
          <w:b/>
          <w:sz w:val="24"/>
          <w:szCs w:val="24"/>
        </w:rPr>
        <w:t>Win</w:t>
      </w:r>
      <w:r w:rsidRPr="0003267F">
        <w:rPr>
          <w:rFonts w:ascii="Xerox Sans" w:hAnsi="Xerox Sans"/>
          <w:sz w:val="24"/>
          <w:szCs w:val="24"/>
        </w:rPr>
        <w:t>.</w:t>
      </w:r>
    </w:p>
    <w:p w:rsidR="00A55FB6" w:rsidRPr="0003267F" w:rsidRDefault="00A55FB6" w:rsidP="0003267F">
      <w:pPr>
        <w:numPr>
          <w:ilvl w:val="0"/>
          <w:numId w:val="5"/>
        </w:numPr>
        <w:spacing w:after="0" w:line="240" w:lineRule="auto"/>
        <w:rPr>
          <w:rFonts w:ascii="Xerox Sans" w:hAnsi="Xerox Sans"/>
          <w:sz w:val="24"/>
          <w:szCs w:val="24"/>
        </w:rPr>
      </w:pPr>
      <w:r w:rsidRPr="0003267F">
        <w:rPr>
          <w:rFonts w:ascii="Xerox Sans" w:hAnsi="Xerox Sans"/>
          <w:sz w:val="24"/>
          <w:szCs w:val="24"/>
        </w:rPr>
        <w:t xml:space="preserve">Select the folder labeled </w:t>
      </w:r>
      <w:r w:rsidRPr="0003267F">
        <w:rPr>
          <w:rFonts w:ascii="Xerox Sans" w:hAnsi="Xerox Sans"/>
          <w:b/>
          <w:sz w:val="24"/>
          <w:szCs w:val="24"/>
        </w:rPr>
        <w:t>64 Bit</w:t>
      </w:r>
      <w:r w:rsidRPr="0003267F">
        <w:rPr>
          <w:rFonts w:ascii="Xerox Sans" w:hAnsi="Xerox Sans"/>
          <w:sz w:val="24"/>
          <w:szCs w:val="24"/>
        </w:rPr>
        <w:t>.</w:t>
      </w:r>
    </w:p>
    <w:p w:rsidR="00A55FB6" w:rsidRPr="0003267F" w:rsidRDefault="00A55FB6" w:rsidP="0003267F">
      <w:pPr>
        <w:numPr>
          <w:ilvl w:val="0"/>
          <w:numId w:val="5"/>
        </w:numPr>
        <w:spacing w:after="0" w:line="240" w:lineRule="auto"/>
        <w:rPr>
          <w:rFonts w:ascii="Xerox Sans" w:hAnsi="Xerox Sans"/>
          <w:sz w:val="24"/>
          <w:szCs w:val="24"/>
        </w:rPr>
      </w:pPr>
      <w:r w:rsidRPr="0003267F">
        <w:rPr>
          <w:rFonts w:ascii="Xerox Sans" w:hAnsi="Xerox Sans"/>
          <w:sz w:val="24"/>
          <w:szCs w:val="24"/>
        </w:rPr>
        <w:t xml:space="preserve">Select the file named </w:t>
      </w:r>
      <w:r w:rsidRPr="0003267F">
        <w:rPr>
          <w:rFonts w:ascii="Xerox Sans" w:hAnsi="Xerox Sans"/>
          <w:b/>
          <w:sz w:val="24"/>
          <w:szCs w:val="24"/>
        </w:rPr>
        <w:t>XRPTKML.inf</w:t>
      </w:r>
      <w:r w:rsidRPr="0003267F">
        <w:rPr>
          <w:rFonts w:ascii="Xerox Sans" w:hAnsi="Xerox Sans"/>
          <w:sz w:val="24"/>
          <w:szCs w:val="24"/>
        </w:rPr>
        <w:t>.</w:t>
      </w:r>
    </w:p>
    <w:p w:rsidR="00A55FB6" w:rsidRPr="0003267F" w:rsidRDefault="00A55FB6" w:rsidP="0003267F">
      <w:pPr>
        <w:numPr>
          <w:ilvl w:val="0"/>
          <w:numId w:val="5"/>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OPEN</w:t>
      </w:r>
      <w:r w:rsidRPr="0003267F">
        <w:rPr>
          <w:rFonts w:ascii="Xerox Sans" w:hAnsi="Xerox Sans"/>
          <w:sz w:val="24"/>
          <w:szCs w:val="24"/>
        </w:rPr>
        <w:t>.</w:t>
      </w:r>
    </w:p>
    <w:p w:rsidR="00A55FB6" w:rsidRPr="0003267F" w:rsidRDefault="00A55FB6" w:rsidP="0003267F">
      <w:pPr>
        <w:numPr>
          <w:ilvl w:val="0"/>
          <w:numId w:val="5"/>
        </w:numPr>
        <w:spacing w:after="0" w:line="240" w:lineRule="auto"/>
        <w:rPr>
          <w:rFonts w:ascii="Xerox Sans" w:hAnsi="Xerox Sans"/>
          <w:sz w:val="24"/>
          <w:szCs w:val="24"/>
        </w:rPr>
      </w:pPr>
      <w:r w:rsidRPr="0003267F">
        <w:rPr>
          <w:rFonts w:ascii="Xerox Sans" w:hAnsi="Xerox Sans"/>
          <w:sz w:val="24"/>
          <w:szCs w:val="24"/>
        </w:rPr>
        <w:t xml:space="preserve">Select printer type </w:t>
      </w:r>
      <w:r w:rsidRPr="0003267F">
        <w:rPr>
          <w:rFonts w:ascii="Xerox Sans" w:hAnsi="Xerox Sans"/>
          <w:b/>
          <w:sz w:val="24"/>
          <w:szCs w:val="24"/>
        </w:rPr>
        <w:t>4112</w:t>
      </w:r>
      <w:r w:rsidRPr="0003267F">
        <w:rPr>
          <w:rFonts w:ascii="Xerox Sans" w:hAnsi="Xerox Sans"/>
          <w:sz w:val="24"/>
          <w:szCs w:val="24"/>
        </w:rPr>
        <w:t xml:space="preserve"> or </w:t>
      </w:r>
      <w:r w:rsidRPr="0003267F">
        <w:rPr>
          <w:rFonts w:ascii="Xerox Sans" w:hAnsi="Xerox Sans"/>
          <w:b/>
          <w:sz w:val="24"/>
          <w:szCs w:val="24"/>
        </w:rPr>
        <w:t>4127</w:t>
      </w:r>
      <w:r w:rsidRPr="0003267F">
        <w:rPr>
          <w:rFonts w:ascii="Xerox Sans" w:hAnsi="Xerox Sans"/>
          <w:sz w:val="24"/>
          <w:szCs w:val="24"/>
        </w:rPr>
        <w:t xml:space="preserve"> depending on your printer configuration.</w:t>
      </w:r>
    </w:p>
    <w:p w:rsidR="00A55FB6" w:rsidRPr="0003267F" w:rsidRDefault="00A55FB6" w:rsidP="0003267F">
      <w:pPr>
        <w:numPr>
          <w:ilvl w:val="0"/>
          <w:numId w:val="5"/>
        </w:numPr>
        <w:spacing w:after="0" w:line="240" w:lineRule="auto"/>
        <w:rPr>
          <w:rFonts w:ascii="Xerox Sans" w:hAnsi="Xerox Sans"/>
          <w:sz w:val="24"/>
          <w:szCs w:val="24"/>
        </w:rPr>
      </w:pPr>
      <w:r w:rsidRPr="0003267F">
        <w:rPr>
          <w:rFonts w:ascii="Xerox Sans" w:hAnsi="Xerox Sans"/>
          <w:sz w:val="24"/>
          <w:szCs w:val="24"/>
        </w:rPr>
        <w:t xml:space="preserve">If prompted, select </w:t>
      </w:r>
      <w:r w:rsidRPr="0003267F">
        <w:rPr>
          <w:rFonts w:ascii="Xerox Sans" w:hAnsi="Xerox Sans"/>
          <w:b/>
          <w:sz w:val="24"/>
          <w:szCs w:val="24"/>
        </w:rPr>
        <w:t>REPLACE EXISTING DRIVER</w:t>
      </w:r>
      <w:r w:rsidRPr="0003267F">
        <w:rPr>
          <w:rFonts w:ascii="Xerox Sans" w:hAnsi="Xerox Sans"/>
          <w:sz w:val="24"/>
          <w:szCs w:val="24"/>
        </w:rPr>
        <w:t>.</w:t>
      </w:r>
    </w:p>
    <w:p w:rsidR="00A55FB6" w:rsidRPr="0003267F" w:rsidRDefault="00A55FB6" w:rsidP="0003267F">
      <w:pPr>
        <w:numPr>
          <w:ilvl w:val="0"/>
          <w:numId w:val="5"/>
        </w:numPr>
        <w:spacing w:after="0" w:line="240" w:lineRule="auto"/>
        <w:rPr>
          <w:rFonts w:ascii="Xerox Sans" w:hAnsi="Xerox Sans"/>
          <w:sz w:val="24"/>
          <w:szCs w:val="24"/>
        </w:rPr>
      </w:pPr>
      <w:r w:rsidRPr="0003267F">
        <w:rPr>
          <w:rFonts w:ascii="Xerox Sans" w:hAnsi="Xerox Sans"/>
          <w:sz w:val="24"/>
          <w:szCs w:val="24"/>
        </w:rPr>
        <w:t>Name your printer for easy identification.</w:t>
      </w:r>
    </w:p>
    <w:p w:rsidR="00A55FB6" w:rsidRPr="0003267F" w:rsidRDefault="00A55FB6" w:rsidP="0003267F">
      <w:pPr>
        <w:numPr>
          <w:ilvl w:val="0"/>
          <w:numId w:val="5"/>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DO NOT SHARE THIS PRINTER</w:t>
      </w:r>
      <w:r w:rsidRPr="0003267F">
        <w:rPr>
          <w:rFonts w:ascii="Xerox Sans" w:hAnsi="Xerox Sans"/>
          <w:sz w:val="24"/>
          <w:szCs w:val="24"/>
        </w:rPr>
        <w:t xml:space="preserve"> (Sharing the printer is optional).</w:t>
      </w:r>
    </w:p>
    <w:p w:rsidR="00A55FB6" w:rsidRPr="0003267F" w:rsidRDefault="00A55FB6" w:rsidP="0003267F">
      <w:pPr>
        <w:numPr>
          <w:ilvl w:val="0"/>
          <w:numId w:val="5"/>
        </w:numPr>
        <w:spacing w:after="0" w:line="240" w:lineRule="auto"/>
        <w:rPr>
          <w:rFonts w:ascii="Xerox Sans" w:hAnsi="Xerox Sans"/>
          <w:sz w:val="24"/>
          <w:szCs w:val="24"/>
        </w:rPr>
      </w:pPr>
      <w:r w:rsidRPr="0003267F">
        <w:rPr>
          <w:rFonts w:ascii="Xerox Sans" w:hAnsi="Xerox Sans"/>
          <w:sz w:val="24"/>
          <w:szCs w:val="24"/>
        </w:rPr>
        <w:t>Print a test page to verify correct driver installation.</w:t>
      </w:r>
    </w:p>
    <w:p w:rsidR="00A55FB6" w:rsidRPr="0003267F" w:rsidRDefault="00A55FB6" w:rsidP="0003267F">
      <w:pPr>
        <w:numPr>
          <w:ilvl w:val="0"/>
          <w:numId w:val="5"/>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FINISH</w:t>
      </w:r>
      <w:r w:rsidRPr="0003267F">
        <w:rPr>
          <w:rFonts w:ascii="Xerox Sans" w:hAnsi="Xerox Sans"/>
          <w:sz w:val="24"/>
          <w:szCs w:val="24"/>
        </w:rPr>
        <w:t>.</w:t>
      </w:r>
    </w:p>
    <w:p w:rsidR="00A55FB6" w:rsidRPr="0003267F" w:rsidRDefault="00A55FB6" w:rsidP="0003267F">
      <w:pPr>
        <w:numPr>
          <w:ilvl w:val="0"/>
          <w:numId w:val="5"/>
        </w:numPr>
        <w:spacing w:after="0" w:line="240" w:lineRule="auto"/>
        <w:rPr>
          <w:rFonts w:ascii="Xerox Sans" w:hAnsi="Xerox Sans"/>
          <w:sz w:val="24"/>
          <w:szCs w:val="24"/>
        </w:rPr>
      </w:pPr>
      <w:r w:rsidRPr="0003267F">
        <w:rPr>
          <w:rFonts w:ascii="Xerox Sans" w:hAnsi="Xerox Sans"/>
          <w:sz w:val="24"/>
          <w:szCs w:val="24"/>
        </w:rPr>
        <w:t xml:space="preserve">Once test page has printed, select </w:t>
      </w:r>
      <w:r w:rsidRPr="0003267F">
        <w:rPr>
          <w:rFonts w:ascii="Xerox Sans" w:hAnsi="Xerox Sans"/>
          <w:b/>
          <w:sz w:val="24"/>
          <w:szCs w:val="24"/>
        </w:rPr>
        <w:t>OK</w:t>
      </w:r>
      <w:r w:rsidRPr="0003267F">
        <w:rPr>
          <w:rFonts w:ascii="Xerox Sans" w:hAnsi="Xerox Sans"/>
          <w:sz w:val="24"/>
          <w:szCs w:val="24"/>
        </w:rPr>
        <w:t xml:space="preserve">. </w:t>
      </w:r>
    </w:p>
    <w:p w:rsidR="00A55FB6" w:rsidRPr="0003267F" w:rsidRDefault="00A55FB6" w:rsidP="0003267F">
      <w:pPr>
        <w:spacing w:after="0" w:line="240" w:lineRule="auto"/>
        <w:ind w:left="1800"/>
        <w:rPr>
          <w:rFonts w:ascii="Xerox Sans" w:hAnsi="Xerox Sans"/>
          <w:sz w:val="24"/>
          <w:szCs w:val="24"/>
        </w:rPr>
      </w:pPr>
    </w:p>
    <w:p w:rsidR="00A55FB6" w:rsidRPr="0003267F" w:rsidRDefault="00A55FB6" w:rsidP="0003267F">
      <w:pPr>
        <w:spacing w:after="0" w:line="240" w:lineRule="auto"/>
        <w:ind w:left="1440"/>
        <w:rPr>
          <w:rFonts w:ascii="Xerox Sans" w:hAnsi="Xerox Sans"/>
          <w:i/>
          <w:sz w:val="24"/>
          <w:szCs w:val="24"/>
        </w:rPr>
      </w:pPr>
      <w:r w:rsidRPr="0003267F">
        <w:rPr>
          <w:rFonts w:ascii="Xerox Sans" w:hAnsi="Xerox Sans"/>
          <w:i/>
          <w:sz w:val="24"/>
          <w:szCs w:val="24"/>
        </w:rPr>
        <w:t>CONGRATULATIONS! The driver installation is complete.</w:t>
      </w:r>
    </w:p>
    <w:p w:rsidR="00A55FB6" w:rsidRDefault="00A55FB6" w:rsidP="0003267F">
      <w:pPr>
        <w:spacing w:after="0" w:line="240" w:lineRule="auto"/>
        <w:rPr>
          <w:rFonts w:ascii="Xerox Sans" w:hAnsi="Xerox Sans"/>
          <w:sz w:val="24"/>
          <w:szCs w:val="24"/>
        </w:rPr>
      </w:pPr>
    </w:p>
    <w:p w:rsidR="00A55FB6" w:rsidRPr="0003267F" w:rsidRDefault="00A55FB6" w:rsidP="0003267F">
      <w:pPr>
        <w:spacing w:after="0" w:line="240" w:lineRule="auto"/>
        <w:rPr>
          <w:rFonts w:ascii="Xerox Sans" w:hAnsi="Xerox Sans"/>
          <w:sz w:val="24"/>
          <w:szCs w:val="24"/>
        </w:rPr>
      </w:pPr>
    </w:p>
    <w:p w:rsidR="00A55FB6" w:rsidRPr="0003267F" w:rsidRDefault="00A55FB6" w:rsidP="0003267F">
      <w:pPr>
        <w:numPr>
          <w:ilvl w:val="0"/>
          <w:numId w:val="5"/>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CREATE A NEW PORT</w:t>
      </w:r>
      <w:r w:rsidRPr="0003267F">
        <w:rPr>
          <w:rFonts w:ascii="Xerox Sans" w:hAnsi="Xerox Sans"/>
          <w:sz w:val="24"/>
          <w:szCs w:val="24"/>
        </w:rPr>
        <w:t>.</w:t>
      </w:r>
    </w:p>
    <w:p w:rsidR="00A55FB6" w:rsidRPr="0003267F" w:rsidRDefault="00A55FB6" w:rsidP="0003267F">
      <w:pPr>
        <w:numPr>
          <w:ilvl w:val="0"/>
          <w:numId w:val="5"/>
        </w:numPr>
        <w:spacing w:after="0" w:line="240" w:lineRule="auto"/>
        <w:rPr>
          <w:rFonts w:ascii="Xerox Sans" w:hAnsi="Xerox Sans"/>
          <w:sz w:val="24"/>
          <w:szCs w:val="24"/>
        </w:rPr>
      </w:pPr>
      <w:smartTag w:uri="urn:schemas-microsoft-com:office:smarttags" w:element="country-region">
        <w:smartTag w:uri="urn:schemas-microsoft-com:office:smarttags" w:element="country-region">
          <w:r w:rsidRPr="0003267F">
            <w:rPr>
              <w:rFonts w:ascii="Xerox Sans" w:hAnsi="Xerox Sans"/>
              <w:sz w:val="24"/>
              <w:szCs w:val="24"/>
            </w:rPr>
            <w:t>Select</w:t>
          </w:r>
        </w:smartTag>
        <w:r w:rsidRPr="0003267F">
          <w:rPr>
            <w:rFonts w:ascii="Xerox Sans" w:hAnsi="Xerox Sans"/>
            <w:sz w:val="24"/>
            <w:szCs w:val="24"/>
          </w:rPr>
          <w:t xml:space="preserve"> </w:t>
        </w:r>
        <w:smartTag w:uri="urn:schemas-microsoft-com:office:smarttags" w:element="country-region">
          <w:r w:rsidRPr="0003267F">
            <w:rPr>
              <w:rFonts w:ascii="Xerox Sans" w:hAnsi="Xerox Sans"/>
              <w:b/>
              <w:sz w:val="24"/>
              <w:szCs w:val="24"/>
            </w:rPr>
            <w:t>STANDARD</w:t>
          </w:r>
        </w:smartTag>
        <w:r w:rsidRPr="0003267F">
          <w:rPr>
            <w:rFonts w:ascii="Xerox Sans" w:hAnsi="Xerox Sans"/>
            <w:b/>
            <w:sz w:val="24"/>
            <w:szCs w:val="24"/>
          </w:rPr>
          <w:t xml:space="preserve"> </w:t>
        </w:r>
        <w:smartTag w:uri="urn:schemas-microsoft-com:office:smarttags" w:element="country-region">
          <w:r w:rsidRPr="0003267F">
            <w:rPr>
              <w:rFonts w:ascii="Xerox Sans" w:hAnsi="Xerox Sans"/>
              <w:b/>
              <w:sz w:val="24"/>
              <w:szCs w:val="24"/>
            </w:rPr>
            <w:t>TCP/IP</w:t>
          </w:r>
        </w:smartTag>
        <w:r w:rsidRPr="0003267F">
          <w:rPr>
            <w:rFonts w:ascii="Xerox Sans" w:hAnsi="Xerox Sans"/>
            <w:b/>
            <w:sz w:val="24"/>
            <w:szCs w:val="24"/>
          </w:rPr>
          <w:t xml:space="preserve"> </w:t>
        </w:r>
        <w:smartTag w:uri="urn:schemas-microsoft-com:office:smarttags" w:element="country-region">
          <w:r w:rsidRPr="0003267F">
            <w:rPr>
              <w:rFonts w:ascii="Xerox Sans" w:hAnsi="Xerox Sans"/>
              <w:b/>
              <w:sz w:val="24"/>
              <w:szCs w:val="24"/>
            </w:rPr>
            <w:t>PORT</w:t>
          </w:r>
        </w:smartTag>
      </w:smartTag>
      <w:r w:rsidRPr="0003267F">
        <w:rPr>
          <w:rFonts w:ascii="Xerox Sans" w:hAnsi="Xerox Sans"/>
          <w:sz w:val="24"/>
          <w:szCs w:val="24"/>
        </w:rPr>
        <w:t xml:space="preserve"> from the pull down menu.</w:t>
      </w:r>
    </w:p>
    <w:p w:rsidR="00A55FB6" w:rsidRPr="0003267F" w:rsidRDefault="00A55FB6" w:rsidP="0003267F">
      <w:pPr>
        <w:numPr>
          <w:ilvl w:val="0"/>
          <w:numId w:val="5"/>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numPr>
          <w:ilvl w:val="0"/>
          <w:numId w:val="5"/>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numPr>
          <w:ilvl w:val="0"/>
          <w:numId w:val="5"/>
        </w:numPr>
        <w:spacing w:after="0" w:line="240" w:lineRule="auto"/>
        <w:rPr>
          <w:rFonts w:ascii="Xerox Sans" w:hAnsi="Xerox Sans"/>
          <w:sz w:val="24"/>
          <w:szCs w:val="24"/>
        </w:rPr>
      </w:pPr>
      <w:r w:rsidRPr="0003267F">
        <w:rPr>
          <w:rFonts w:ascii="Xerox Sans" w:hAnsi="Xerox Sans"/>
          <w:sz w:val="24"/>
          <w:szCs w:val="24"/>
        </w:rPr>
        <w:t xml:space="preserve">Enter the IP address of your printer into the </w:t>
      </w:r>
      <w:r w:rsidRPr="0003267F">
        <w:rPr>
          <w:rFonts w:ascii="Xerox Sans" w:hAnsi="Xerox Sans"/>
          <w:b/>
          <w:sz w:val="24"/>
          <w:szCs w:val="24"/>
        </w:rPr>
        <w:t>PRINTER NAME OR IP ADDRESS</w:t>
      </w:r>
      <w:r w:rsidRPr="0003267F">
        <w:rPr>
          <w:rFonts w:ascii="Xerox Sans" w:hAnsi="Xerox Sans"/>
          <w:sz w:val="24"/>
          <w:szCs w:val="24"/>
        </w:rPr>
        <w:t xml:space="preserve"> field.</w:t>
      </w:r>
    </w:p>
    <w:p w:rsidR="00A55FB6" w:rsidRPr="0003267F" w:rsidRDefault="00A55FB6" w:rsidP="0003267F">
      <w:pPr>
        <w:numPr>
          <w:ilvl w:val="0"/>
          <w:numId w:val="5"/>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numPr>
          <w:ilvl w:val="0"/>
          <w:numId w:val="5"/>
        </w:numPr>
        <w:spacing w:after="0" w:line="240" w:lineRule="auto"/>
        <w:rPr>
          <w:rFonts w:ascii="Xerox Sans" w:hAnsi="Xerox Sans"/>
          <w:sz w:val="24"/>
          <w:szCs w:val="24"/>
        </w:rPr>
      </w:pPr>
      <w:r w:rsidRPr="0003267F">
        <w:rPr>
          <w:rFonts w:ascii="Xerox Sans" w:hAnsi="Xerox Sans"/>
          <w:sz w:val="24"/>
          <w:szCs w:val="24"/>
        </w:rPr>
        <w:t xml:space="preserve">Specify device type as </w:t>
      </w:r>
      <w:r w:rsidRPr="0003267F">
        <w:rPr>
          <w:rFonts w:ascii="Xerox Sans" w:hAnsi="Xerox Sans"/>
          <w:b/>
          <w:sz w:val="24"/>
          <w:szCs w:val="24"/>
        </w:rPr>
        <w:t>CUSTOM</w:t>
      </w:r>
      <w:r w:rsidRPr="0003267F">
        <w:rPr>
          <w:rFonts w:ascii="Xerox Sans" w:hAnsi="Xerox Sans"/>
          <w:sz w:val="24"/>
          <w:szCs w:val="24"/>
        </w:rPr>
        <w:t>.</w:t>
      </w:r>
    </w:p>
    <w:p w:rsidR="00A55FB6" w:rsidRPr="0003267F" w:rsidRDefault="00A55FB6" w:rsidP="0003267F">
      <w:pPr>
        <w:numPr>
          <w:ilvl w:val="0"/>
          <w:numId w:val="5"/>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numPr>
          <w:ilvl w:val="0"/>
          <w:numId w:val="5"/>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FINISH</w:t>
      </w:r>
      <w:r w:rsidRPr="0003267F">
        <w:rPr>
          <w:rFonts w:ascii="Xerox Sans" w:hAnsi="Xerox Sans"/>
          <w:sz w:val="24"/>
          <w:szCs w:val="24"/>
        </w:rPr>
        <w:t>.</w:t>
      </w:r>
    </w:p>
    <w:p w:rsidR="00A55FB6" w:rsidRPr="0003267F" w:rsidRDefault="00A55FB6" w:rsidP="0003267F">
      <w:pPr>
        <w:numPr>
          <w:ilvl w:val="0"/>
          <w:numId w:val="5"/>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HAVE DISK</w:t>
      </w:r>
      <w:r w:rsidRPr="0003267F">
        <w:rPr>
          <w:rFonts w:ascii="Xerox Sans" w:hAnsi="Xerox Sans"/>
          <w:sz w:val="24"/>
          <w:szCs w:val="24"/>
        </w:rPr>
        <w:t>.</w:t>
      </w:r>
    </w:p>
    <w:p w:rsidR="00A55FB6" w:rsidRPr="0003267F" w:rsidRDefault="00A55FB6" w:rsidP="0003267F">
      <w:pPr>
        <w:numPr>
          <w:ilvl w:val="0"/>
          <w:numId w:val="5"/>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BROWSE</w:t>
      </w:r>
      <w:r w:rsidRPr="0003267F">
        <w:rPr>
          <w:rFonts w:ascii="Xerox Sans" w:hAnsi="Xerox Sans"/>
          <w:sz w:val="24"/>
          <w:szCs w:val="24"/>
        </w:rPr>
        <w:t xml:space="preserve"> and choose the CDROM drive location.</w:t>
      </w:r>
    </w:p>
    <w:p w:rsidR="00A55FB6" w:rsidRPr="0003267F" w:rsidRDefault="00A55FB6" w:rsidP="0003267F">
      <w:pPr>
        <w:numPr>
          <w:ilvl w:val="0"/>
          <w:numId w:val="5"/>
        </w:numPr>
        <w:spacing w:after="0" w:line="240" w:lineRule="auto"/>
        <w:rPr>
          <w:rFonts w:ascii="Xerox Sans" w:hAnsi="Xerox Sans"/>
          <w:sz w:val="24"/>
          <w:szCs w:val="24"/>
        </w:rPr>
      </w:pPr>
      <w:r w:rsidRPr="0003267F">
        <w:rPr>
          <w:rFonts w:ascii="Xerox Sans" w:hAnsi="Xerox Sans"/>
          <w:sz w:val="24"/>
          <w:szCs w:val="24"/>
        </w:rPr>
        <w:t xml:space="preserve">Select the folder labeled </w:t>
      </w:r>
      <w:r w:rsidRPr="0003267F">
        <w:rPr>
          <w:rFonts w:ascii="Xerox Sans" w:hAnsi="Xerox Sans"/>
          <w:b/>
          <w:sz w:val="24"/>
          <w:szCs w:val="24"/>
        </w:rPr>
        <w:t>PS</w:t>
      </w:r>
      <w:r w:rsidRPr="0003267F">
        <w:rPr>
          <w:rFonts w:ascii="Xerox Sans" w:hAnsi="Xerox Sans"/>
          <w:sz w:val="24"/>
          <w:szCs w:val="24"/>
        </w:rPr>
        <w:t>.</w:t>
      </w:r>
    </w:p>
    <w:p w:rsidR="00A55FB6" w:rsidRPr="0003267F" w:rsidRDefault="00A55FB6" w:rsidP="0003267F">
      <w:pPr>
        <w:numPr>
          <w:ilvl w:val="0"/>
          <w:numId w:val="5"/>
        </w:numPr>
        <w:spacing w:after="0" w:line="240" w:lineRule="auto"/>
        <w:rPr>
          <w:rFonts w:ascii="Xerox Sans" w:hAnsi="Xerox Sans"/>
          <w:sz w:val="24"/>
          <w:szCs w:val="24"/>
        </w:rPr>
      </w:pPr>
      <w:r w:rsidRPr="0003267F">
        <w:rPr>
          <w:rFonts w:ascii="Xerox Sans" w:hAnsi="Xerox Sans"/>
          <w:sz w:val="24"/>
          <w:szCs w:val="24"/>
        </w:rPr>
        <w:t xml:space="preserve">Select the folder labeled </w:t>
      </w:r>
      <w:r w:rsidRPr="0003267F">
        <w:rPr>
          <w:rFonts w:ascii="Xerox Sans" w:hAnsi="Xerox Sans"/>
          <w:b/>
          <w:sz w:val="24"/>
          <w:szCs w:val="24"/>
        </w:rPr>
        <w:t>Win</w:t>
      </w:r>
      <w:r w:rsidRPr="0003267F">
        <w:rPr>
          <w:rFonts w:ascii="Xerox Sans" w:hAnsi="Xerox Sans"/>
          <w:sz w:val="24"/>
          <w:szCs w:val="24"/>
        </w:rPr>
        <w:t>.</w:t>
      </w:r>
    </w:p>
    <w:p w:rsidR="00A55FB6" w:rsidRPr="0003267F" w:rsidRDefault="00A55FB6" w:rsidP="0003267F">
      <w:pPr>
        <w:numPr>
          <w:ilvl w:val="0"/>
          <w:numId w:val="5"/>
        </w:numPr>
        <w:spacing w:after="0" w:line="240" w:lineRule="auto"/>
        <w:rPr>
          <w:rFonts w:ascii="Xerox Sans" w:hAnsi="Xerox Sans"/>
          <w:sz w:val="24"/>
          <w:szCs w:val="24"/>
        </w:rPr>
      </w:pPr>
      <w:r w:rsidRPr="0003267F">
        <w:rPr>
          <w:rFonts w:ascii="Xerox Sans" w:hAnsi="Xerox Sans"/>
          <w:sz w:val="24"/>
          <w:szCs w:val="24"/>
        </w:rPr>
        <w:t xml:space="preserve">Select the folder labeled </w:t>
      </w:r>
      <w:r w:rsidRPr="0003267F">
        <w:rPr>
          <w:rFonts w:ascii="Xerox Sans" w:hAnsi="Xerox Sans"/>
          <w:b/>
          <w:sz w:val="24"/>
          <w:szCs w:val="24"/>
        </w:rPr>
        <w:t>64 Bit</w:t>
      </w:r>
      <w:r w:rsidRPr="0003267F">
        <w:rPr>
          <w:rFonts w:ascii="Xerox Sans" w:hAnsi="Xerox Sans"/>
          <w:sz w:val="24"/>
          <w:szCs w:val="24"/>
        </w:rPr>
        <w:t>.</w:t>
      </w:r>
    </w:p>
    <w:p w:rsidR="00A55FB6" w:rsidRPr="0003267F" w:rsidRDefault="00A55FB6" w:rsidP="0003267F">
      <w:pPr>
        <w:numPr>
          <w:ilvl w:val="0"/>
          <w:numId w:val="5"/>
        </w:numPr>
        <w:spacing w:after="0" w:line="240" w:lineRule="auto"/>
        <w:rPr>
          <w:rFonts w:ascii="Xerox Sans" w:hAnsi="Xerox Sans"/>
          <w:sz w:val="24"/>
          <w:szCs w:val="24"/>
        </w:rPr>
      </w:pPr>
      <w:r w:rsidRPr="0003267F">
        <w:rPr>
          <w:rFonts w:ascii="Xerox Sans" w:hAnsi="Xerox Sans"/>
          <w:sz w:val="24"/>
          <w:szCs w:val="24"/>
        </w:rPr>
        <w:t xml:space="preserve">Select the file named </w:t>
      </w:r>
      <w:r w:rsidRPr="0003267F">
        <w:rPr>
          <w:rFonts w:ascii="Xerox Sans" w:hAnsi="Xerox Sans"/>
          <w:b/>
          <w:sz w:val="24"/>
          <w:szCs w:val="24"/>
        </w:rPr>
        <w:t>XRPTKML.inf</w:t>
      </w:r>
      <w:r w:rsidRPr="0003267F">
        <w:rPr>
          <w:rFonts w:ascii="Xerox Sans" w:hAnsi="Xerox Sans"/>
          <w:sz w:val="24"/>
          <w:szCs w:val="24"/>
        </w:rPr>
        <w:t>.</w:t>
      </w:r>
    </w:p>
    <w:p w:rsidR="00A55FB6" w:rsidRPr="0003267F" w:rsidRDefault="00A55FB6" w:rsidP="0003267F">
      <w:pPr>
        <w:numPr>
          <w:ilvl w:val="0"/>
          <w:numId w:val="5"/>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OPEN</w:t>
      </w:r>
      <w:r w:rsidRPr="0003267F">
        <w:rPr>
          <w:rFonts w:ascii="Xerox Sans" w:hAnsi="Xerox Sans"/>
          <w:sz w:val="24"/>
          <w:szCs w:val="24"/>
        </w:rPr>
        <w:t>.</w:t>
      </w:r>
    </w:p>
    <w:p w:rsidR="00A55FB6" w:rsidRPr="0003267F" w:rsidRDefault="00A55FB6" w:rsidP="0003267F">
      <w:pPr>
        <w:numPr>
          <w:ilvl w:val="0"/>
          <w:numId w:val="5"/>
        </w:numPr>
        <w:spacing w:after="0" w:line="240" w:lineRule="auto"/>
        <w:rPr>
          <w:rFonts w:ascii="Xerox Sans" w:hAnsi="Xerox Sans"/>
          <w:sz w:val="24"/>
          <w:szCs w:val="24"/>
        </w:rPr>
      </w:pPr>
      <w:r w:rsidRPr="0003267F">
        <w:rPr>
          <w:rFonts w:ascii="Xerox Sans" w:hAnsi="Xerox Sans"/>
          <w:sz w:val="24"/>
          <w:szCs w:val="24"/>
        </w:rPr>
        <w:t xml:space="preserve">Select printer type </w:t>
      </w:r>
      <w:r w:rsidRPr="0003267F">
        <w:rPr>
          <w:rFonts w:ascii="Xerox Sans" w:hAnsi="Xerox Sans"/>
          <w:b/>
          <w:sz w:val="24"/>
          <w:szCs w:val="24"/>
        </w:rPr>
        <w:t>4112</w:t>
      </w:r>
      <w:r w:rsidRPr="0003267F">
        <w:rPr>
          <w:rFonts w:ascii="Xerox Sans" w:hAnsi="Xerox Sans"/>
          <w:sz w:val="24"/>
          <w:szCs w:val="24"/>
        </w:rPr>
        <w:t xml:space="preserve"> or </w:t>
      </w:r>
      <w:r w:rsidRPr="0003267F">
        <w:rPr>
          <w:rFonts w:ascii="Xerox Sans" w:hAnsi="Xerox Sans"/>
          <w:b/>
          <w:sz w:val="24"/>
          <w:szCs w:val="24"/>
        </w:rPr>
        <w:t>4127</w:t>
      </w:r>
      <w:r w:rsidRPr="0003267F">
        <w:rPr>
          <w:rFonts w:ascii="Xerox Sans" w:hAnsi="Xerox Sans"/>
          <w:sz w:val="24"/>
          <w:szCs w:val="24"/>
        </w:rPr>
        <w:t xml:space="preserve"> depending on your printer configuration.</w:t>
      </w:r>
    </w:p>
    <w:p w:rsidR="00A55FB6" w:rsidRPr="0003267F" w:rsidRDefault="00A55FB6" w:rsidP="0003267F">
      <w:pPr>
        <w:numPr>
          <w:ilvl w:val="0"/>
          <w:numId w:val="5"/>
        </w:numPr>
        <w:spacing w:after="0" w:line="240" w:lineRule="auto"/>
        <w:rPr>
          <w:rFonts w:ascii="Xerox Sans" w:hAnsi="Xerox Sans"/>
          <w:sz w:val="24"/>
          <w:szCs w:val="24"/>
        </w:rPr>
      </w:pPr>
      <w:r w:rsidRPr="0003267F">
        <w:rPr>
          <w:rFonts w:ascii="Xerox Sans" w:hAnsi="Xerox Sans"/>
          <w:sz w:val="24"/>
          <w:szCs w:val="24"/>
        </w:rPr>
        <w:t xml:space="preserve">If prompted, select </w:t>
      </w:r>
      <w:r w:rsidRPr="0003267F">
        <w:rPr>
          <w:rFonts w:ascii="Xerox Sans" w:hAnsi="Xerox Sans"/>
          <w:b/>
          <w:sz w:val="24"/>
          <w:szCs w:val="24"/>
        </w:rPr>
        <w:t>REPLACE EXISTING DRIVER</w:t>
      </w:r>
      <w:r w:rsidRPr="0003267F">
        <w:rPr>
          <w:rFonts w:ascii="Xerox Sans" w:hAnsi="Xerox Sans"/>
          <w:sz w:val="24"/>
          <w:szCs w:val="24"/>
        </w:rPr>
        <w:t>.</w:t>
      </w:r>
    </w:p>
    <w:p w:rsidR="00A55FB6" w:rsidRPr="0003267F" w:rsidRDefault="00A55FB6" w:rsidP="0003267F">
      <w:pPr>
        <w:numPr>
          <w:ilvl w:val="0"/>
          <w:numId w:val="5"/>
        </w:numPr>
        <w:spacing w:after="0" w:line="240" w:lineRule="auto"/>
        <w:rPr>
          <w:rFonts w:ascii="Xerox Sans" w:hAnsi="Xerox Sans"/>
          <w:sz w:val="24"/>
          <w:szCs w:val="24"/>
        </w:rPr>
      </w:pPr>
      <w:r w:rsidRPr="0003267F">
        <w:rPr>
          <w:rFonts w:ascii="Xerox Sans" w:hAnsi="Xerox Sans"/>
          <w:sz w:val="24"/>
          <w:szCs w:val="24"/>
        </w:rPr>
        <w:t>Name your printer for easy identification.</w:t>
      </w:r>
    </w:p>
    <w:p w:rsidR="00A55FB6" w:rsidRPr="0003267F" w:rsidRDefault="00A55FB6" w:rsidP="0003267F">
      <w:pPr>
        <w:numPr>
          <w:ilvl w:val="0"/>
          <w:numId w:val="5"/>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DO NOT SHARE THIS PRINTER</w:t>
      </w:r>
      <w:r w:rsidRPr="0003267F">
        <w:rPr>
          <w:rFonts w:ascii="Xerox Sans" w:hAnsi="Xerox Sans"/>
          <w:sz w:val="24"/>
          <w:szCs w:val="24"/>
        </w:rPr>
        <w:t xml:space="preserve"> (Sharing the printer is optional).</w:t>
      </w:r>
    </w:p>
    <w:p w:rsidR="00A55FB6" w:rsidRPr="0003267F" w:rsidRDefault="00A55FB6" w:rsidP="0003267F">
      <w:pPr>
        <w:numPr>
          <w:ilvl w:val="0"/>
          <w:numId w:val="5"/>
        </w:numPr>
        <w:spacing w:after="0" w:line="240" w:lineRule="auto"/>
        <w:rPr>
          <w:rFonts w:ascii="Xerox Sans" w:hAnsi="Xerox Sans"/>
          <w:sz w:val="24"/>
          <w:szCs w:val="24"/>
        </w:rPr>
      </w:pPr>
      <w:r w:rsidRPr="0003267F">
        <w:rPr>
          <w:rFonts w:ascii="Xerox Sans" w:hAnsi="Xerox Sans"/>
          <w:sz w:val="24"/>
          <w:szCs w:val="24"/>
        </w:rPr>
        <w:t>Print a test page to verify correct driver installation.</w:t>
      </w:r>
    </w:p>
    <w:p w:rsidR="00A55FB6" w:rsidRPr="0003267F" w:rsidRDefault="00A55FB6" w:rsidP="0003267F">
      <w:pPr>
        <w:numPr>
          <w:ilvl w:val="0"/>
          <w:numId w:val="5"/>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FINISH</w:t>
      </w:r>
      <w:r w:rsidRPr="0003267F">
        <w:rPr>
          <w:rFonts w:ascii="Xerox Sans" w:hAnsi="Xerox Sans"/>
          <w:sz w:val="24"/>
          <w:szCs w:val="24"/>
        </w:rPr>
        <w:t>.</w:t>
      </w:r>
    </w:p>
    <w:p w:rsidR="00A55FB6" w:rsidRPr="0003267F" w:rsidRDefault="00A55FB6" w:rsidP="0003267F">
      <w:pPr>
        <w:numPr>
          <w:ilvl w:val="0"/>
          <w:numId w:val="5"/>
        </w:numPr>
        <w:spacing w:after="0" w:line="240" w:lineRule="auto"/>
        <w:rPr>
          <w:rFonts w:ascii="Xerox Sans" w:hAnsi="Xerox Sans"/>
          <w:sz w:val="24"/>
          <w:szCs w:val="24"/>
        </w:rPr>
      </w:pPr>
      <w:r w:rsidRPr="0003267F">
        <w:rPr>
          <w:rFonts w:ascii="Xerox Sans" w:hAnsi="Xerox Sans"/>
          <w:sz w:val="24"/>
          <w:szCs w:val="24"/>
        </w:rPr>
        <w:t xml:space="preserve">Once test page has printed, select </w:t>
      </w:r>
      <w:r w:rsidRPr="0003267F">
        <w:rPr>
          <w:rFonts w:ascii="Xerox Sans" w:hAnsi="Xerox Sans"/>
          <w:b/>
          <w:sz w:val="24"/>
          <w:szCs w:val="24"/>
        </w:rPr>
        <w:t>OK</w:t>
      </w:r>
      <w:r w:rsidRPr="0003267F">
        <w:rPr>
          <w:rFonts w:ascii="Xerox Sans" w:hAnsi="Xerox Sans"/>
          <w:sz w:val="24"/>
          <w:szCs w:val="24"/>
        </w:rPr>
        <w:t xml:space="preserve">. </w:t>
      </w:r>
    </w:p>
    <w:p w:rsidR="00A55FB6" w:rsidRPr="0003267F" w:rsidRDefault="00A55FB6" w:rsidP="0003267F">
      <w:pPr>
        <w:spacing w:after="0" w:line="240" w:lineRule="auto"/>
        <w:ind w:left="1440"/>
        <w:rPr>
          <w:rFonts w:ascii="Xerox Sans" w:hAnsi="Xerox Sans"/>
          <w:sz w:val="24"/>
          <w:szCs w:val="24"/>
        </w:rPr>
      </w:pPr>
    </w:p>
    <w:p w:rsidR="00A55FB6" w:rsidRPr="0003267F" w:rsidRDefault="00A55FB6" w:rsidP="0003267F">
      <w:pPr>
        <w:spacing w:after="0" w:line="240" w:lineRule="auto"/>
        <w:ind w:left="1440"/>
        <w:rPr>
          <w:rFonts w:ascii="Xerox Sans" w:hAnsi="Xerox Sans"/>
          <w:i/>
          <w:sz w:val="24"/>
          <w:szCs w:val="24"/>
        </w:rPr>
      </w:pPr>
      <w:r w:rsidRPr="0003267F">
        <w:rPr>
          <w:rFonts w:ascii="Xerox Sans" w:hAnsi="Xerox Sans"/>
          <w:i/>
          <w:sz w:val="24"/>
          <w:szCs w:val="24"/>
        </w:rPr>
        <w:t>CONGRATULATIONS! The driver installation is complete.</w:t>
      </w:r>
    </w:p>
    <w:p w:rsidR="00A55FB6" w:rsidRPr="0003267F" w:rsidRDefault="00A55FB6" w:rsidP="0003267F">
      <w:pPr>
        <w:spacing w:after="0" w:line="240" w:lineRule="auto"/>
        <w:ind w:left="1440"/>
        <w:rPr>
          <w:rFonts w:ascii="Xerox Sans" w:hAnsi="Xerox Sans"/>
          <w:sz w:val="24"/>
          <w:szCs w:val="24"/>
        </w:rPr>
      </w:pPr>
    </w:p>
    <w:p w:rsidR="00A55FB6" w:rsidRPr="0003267F" w:rsidRDefault="00A55FB6" w:rsidP="0003267F">
      <w:pPr>
        <w:spacing w:after="0" w:line="240" w:lineRule="auto"/>
        <w:ind w:firstLine="720"/>
        <w:rPr>
          <w:rFonts w:ascii="Xerox Sans" w:hAnsi="Xerox Sans"/>
          <w:sz w:val="24"/>
          <w:szCs w:val="24"/>
        </w:rPr>
      </w:pPr>
    </w:p>
    <w:p w:rsidR="00A55FB6" w:rsidRDefault="00A55FB6" w:rsidP="0003267F">
      <w:pPr>
        <w:spacing w:after="0" w:line="240" w:lineRule="auto"/>
        <w:rPr>
          <w:rFonts w:ascii="Xerox Sans" w:hAnsi="Xerox Sans"/>
          <w:sz w:val="24"/>
          <w:szCs w:val="24"/>
          <w:u w:val="single"/>
        </w:rPr>
      </w:pPr>
      <w:r w:rsidRPr="0003267F">
        <w:rPr>
          <w:rFonts w:ascii="Xerox Sans" w:hAnsi="Xerox Sans"/>
          <w:sz w:val="24"/>
          <w:szCs w:val="24"/>
          <w:u w:val="single"/>
        </w:rPr>
        <w:t xml:space="preserve">Microsoft Windows </w:t>
      </w:r>
      <w:r>
        <w:rPr>
          <w:rFonts w:ascii="Xerox Sans" w:hAnsi="Xerox Sans"/>
          <w:sz w:val="24"/>
          <w:szCs w:val="24"/>
          <w:u w:val="single"/>
        </w:rPr>
        <w:t>7</w:t>
      </w:r>
    </w:p>
    <w:p w:rsidR="00A55FB6" w:rsidRPr="0003267F" w:rsidRDefault="00A55FB6" w:rsidP="0003267F">
      <w:pPr>
        <w:spacing w:after="0" w:line="240" w:lineRule="auto"/>
        <w:rPr>
          <w:rFonts w:ascii="Xerox Sans" w:hAnsi="Xerox Sans"/>
          <w:b/>
          <w:sz w:val="24"/>
          <w:szCs w:val="24"/>
        </w:rPr>
      </w:pPr>
    </w:p>
    <w:p w:rsidR="00A55FB6" w:rsidRPr="0003267F" w:rsidRDefault="00A55FB6" w:rsidP="0003267F">
      <w:pPr>
        <w:numPr>
          <w:ilvl w:val="0"/>
          <w:numId w:val="8"/>
        </w:numPr>
        <w:spacing w:after="0" w:line="240" w:lineRule="auto"/>
        <w:rPr>
          <w:rFonts w:ascii="Xerox Sans" w:hAnsi="Xerox Sans"/>
          <w:sz w:val="24"/>
          <w:szCs w:val="24"/>
        </w:rPr>
      </w:pPr>
      <w:r w:rsidRPr="0003267F">
        <w:rPr>
          <w:rFonts w:ascii="Xerox Sans" w:hAnsi="Xerox Sans"/>
          <w:sz w:val="24"/>
          <w:szCs w:val="24"/>
        </w:rPr>
        <w:t>Insert the PS/PCL driver CD into the CDROM.</w:t>
      </w:r>
    </w:p>
    <w:p w:rsidR="00A55FB6" w:rsidRPr="0003267F" w:rsidRDefault="00A55FB6" w:rsidP="0003267F">
      <w:pPr>
        <w:numPr>
          <w:ilvl w:val="0"/>
          <w:numId w:val="8"/>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START / PRINTERS AND FAXES</w:t>
      </w:r>
      <w:r w:rsidRPr="0003267F">
        <w:rPr>
          <w:rFonts w:ascii="Xerox Sans" w:hAnsi="Xerox Sans"/>
          <w:sz w:val="24"/>
          <w:szCs w:val="24"/>
        </w:rPr>
        <w:t xml:space="preserve"> from the START menu.</w:t>
      </w:r>
    </w:p>
    <w:p w:rsidR="00A55FB6" w:rsidRPr="0003267F" w:rsidRDefault="00A55FB6" w:rsidP="0003267F">
      <w:pPr>
        <w:numPr>
          <w:ilvl w:val="0"/>
          <w:numId w:val="8"/>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ADD PRINTER</w:t>
      </w:r>
      <w:r w:rsidRPr="0003267F">
        <w:rPr>
          <w:rFonts w:ascii="Xerox Sans" w:hAnsi="Xerox Sans"/>
          <w:sz w:val="24"/>
          <w:szCs w:val="24"/>
        </w:rPr>
        <w:t>.</w:t>
      </w:r>
    </w:p>
    <w:p w:rsidR="00A55FB6" w:rsidRPr="0003267F" w:rsidRDefault="00A55FB6" w:rsidP="0003267F">
      <w:pPr>
        <w:numPr>
          <w:ilvl w:val="0"/>
          <w:numId w:val="8"/>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numPr>
          <w:ilvl w:val="0"/>
          <w:numId w:val="8"/>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LOCAL PRINTER</w:t>
      </w:r>
      <w:r w:rsidRPr="0003267F">
        <w:rPr>
          <w:rFonts w:ascii="Xerox Sans" w:hAnsi="Xerox Sans"/>
          <w:sz w:val="24"/>
          <w:szCs w:val="24"/>
        </w:rPr>
        <w:t>.</w:t>
      </w:r>
    </w:p>
    <w:p w:rsidR="00A55FB6" w:rsidRPr="0003267F" w:rsidRDefault="00A55FB6" w:rsidP="0003267F">
      <w:pPr>
        <w:numPr>
          <w:ilvl w:val="0"/>
          <w:numId w:val="8"/>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spacing w:after="0" w:line="240" w:lineRule="auto"/>
        <w:rPr>
          <w:rFonts w:ascii="Xerox Sans" w:hAnsi="Xerox Sans"/>
          <w:sz w:val="24"/>
          <w:szCs w:val="24"/>
        </w:rPr>
      </w:pPr>
    </w:p>
    <w:p w:rsidR="00A55FB6" w:rsidRPr="0003267F" w:rsidRDefault="00A55FB6" w:rsidP="0003267F">
      <w:pPr>
        <w:spacing w:after="0" w:line="240" w:lineRule="auto"/>
        <w:ind w:left="1440"/>
        <w:rPr>
          <w:rFonts w:ascii="Xerox Sans" w:hAnsi="Xerox Sans"/>
          <w:color w:val="0000FF"/>
          <w:sz w:val="24"/>
          <w:szCs w:val="24"/>
        </w:rPr>
      </w:pPr>
      <w:r w:rsidRPr="0003267F">
        <w:rPr>
          <w:rFonts w:ascii="Xerox Sans" w:hAnsi="Xerox Sans"/>
          <w:color w:val="0000FF"/>
          <w:sz w:val="24"/>
          <w:szCs w:val="24"/>
        </w:rPr>
        <w:t>NOTE: If a port with the printer IP address appears in the list, then continue on to step 7.</w:t>
      </w:r>
    </w:p>
    <w:p w:rsidR="00A55FB6" w:rsidRPr="0003267F" w:rsidRDefault="00A55FB6" w:rsidP="0003267F">
      <w:pPr>
        <w:spacing w:after="0" w:line="240" w:lineRule="auto"/>
        <w:ind w:left="1800"/>
        <w:rPr>
          <w:rFonts w:ascii="Xerox Sans" w:hAnsi="Xerox Sans"/>
          <w:sz w:val="24"/>
          <w:szCs w:val="24"/>
        </w:rPr>
      </w:pPr>
    </w:p>
    <w:p w:rsidR="00A55FB6" w:rsidRPr="0003267F" w:rsidRDefault="00A55FB6" w:rsidP="0003267F">
      <w:pPr>
        <w:spacing w:after="0" w:line="240" w:lineRule="auto"/>
        <w:ind w:left="1440"/>
        <w:rPr>
          <w:rFonts w:ascii="Xerox Sans" w:hAnsi="Xerox Sans"/>
          <w:color w:val="0000FF"/>
          <w:sz w:val="24"/>
          <w:szCs w:val="24"/>
        </w:rPr>
      </w:pPr>
      <w:r w:rsidRPr="0003267F">
        <w:rPr>
          <w:rFonts w:ascii="Xerox Sans" w:hAnsi="Xerox Sans"/>
          <w:color w:val="0000FF"/>
          <w:sz w:val="24"/>
          <w:szCs w:val="24"/>
        </w:rPr>
        <w:t>NOTE: If there is no port for the printer IP address, then continue on to step 23.</w:t>
      </w:r>
    </w:p>
    <w:p w:rsidR="00A55FB6" w:rsidRPr="0003267F" w:rsidRDefault="00A55FB6" w:rsidP="0003267F">
      <w:pPr>
        <w:spacing w:after="0" w:line="240" w:lineRule="auto"/>
        <w:ind w:left="1800"/>
        <w:rPr>
          <w:rFonts w:ascii="Xerox Sans" w:hAnsi="Xerox Sans"/>
          <w:sz w:val="24"/>
          <w:szCs w:val="24"/>
        </w:rPr>
      </w:pPr>
    </w:p>
    <w:p w:rsidR="00A55FB6" w:rsidRPr="0003267F" w:rsidRDefault="00A55FB6" w:rsidP="0003267F">
      <w:pPr>
        <w:numPr>
          <w:ilvl w:val="0"/>
          <w:numId w:val="8"/>
        </w:numPr>
        <w:spacing w:after="0" w:line="240" w:lineRule="auto"/>
        <w:rPr>
          <w:rFonts w:ascii="Xerox Sans" w:hAnsi="Xerox Sans"/>
          <w:sz w:val="24"/>
          <w:szCs w:val="24"/>
        </w:rPr>
      </w:pPr>
      <w:r w:rsidRPr="0003267F">
        <w:rPr>
          <w:rFonts w:ascii="Xerox Sans" w:hAnsi="Xerox Sans"/>
          <w:sz w:val="24"/>
          <w:szCs w:val="24"/>
        </w:rPr>
        <w:t>Select the port that corresponds to you printer IP address from the pull down menu.</w:t>
      </w:r>
    </w:p>
    <w:p w:rsidR="00A55FB6" w:rsidRPr="0003267F" w:rsidRDefault="00A55FB6" w:rsidP="0003267F">
      <w:pPr>
        <w:numPr>
          <w:ilvl w:val="0"/>
          <w:numId w:val="8"/>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numPr>
          <w:ilvl w:val="0"/>
          <w:numId w:val="8"/>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HAVE DISK</w:t>
      </w:r>
      <w:r w:rsidRPr="0003267F">
        <w:rPr>
          <w:rFonts w:ascii="Xerox Sans" w:hAnsi="Xerox Sans"/>
          <w:sz w:val="24"/>
          <w:szCs w:val="24"/>
        </w:rPr>
        <w:t>.</w:t>
      </w:r>
    </w:p>
    <w:p w:rsidR="00A55FB6" w:rsidRPr="0003267F" w:rsidRDefault="00A55FB6" w:rsidP="0003267F">
      <w:pPr>
        <w:numPr>
          <w:ilvl w:val="0"/>
          <w:numId w:val="8"/>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BROWSE</w:t>
      </w:r>
      <w:r w:rsidRPr="0003267F">
        <w:rPr>
          <w:rFonts w:ascii="Xerox Sans" w:hAnsi="Xerox Sans"/>
          <w:sz w:val="24"/>
          <w:szCs w:val="24"/>
        </w:rPr>
        <w:t xml:space="preserve"> and choose the CDROM drive location.</w:t>
      </w:r>
    </w:p>
    <w:p w:rsidR="00A55FB6" w:rsidRPr="0003267F" w:rsidRDefault="00A55FB6" w:rsidP="0003267F">
      <w:pPr>
        <w:numPr>
          <w:ilvl w:val="0"/>
          <w:numId w:val="8"/>
        </w:numPr>
        <w:spacing w:after="0" w:line="240" w:lineRule="auto"/>
        <w:rPr>
          <w:rFonts w:ascii="Xerox Sans" w:hAnsi="Xerox Sans"/>
          <w:sz w:val="24"/>
          <w:szCs w:val="24"/>
        </w:rPr>
      </w:pPr>
      <w:r w:rsidRPr="0003267F">
        <w:rPr>
          <w:rFonts w:ascii="Xerox Sans" w:hAnsi="Xerox Sans"/>
          <w:sz w:val="24"/>
          <w:szCs w:val="24"/>
        </w:rPr>
        <w:t xml:space="preserve">Select the folder labeled </w:t>
      </w:r>
      <w:r w:rsidRPr="0003267F">
        <w:rPr>
          <w:rFonts w:ascii="Xerox Sans" w:hAnsi="Xerox Sans"/>
          <w:b/>
          <w:sz w:val="24"/>
          <w:szCs w:val="24"/>
        </w:rPr>
        <w:t>PS</w:t>
      </w:r>
      <w:r w:rsidRPr="0003267F">
        <w:rPr>
          <w:rFonts w:ascii="Xerox Sans" w:hAnsi="Xerox Sans"/>
          <w:sz w:val="24"/>
          <w:szCs w:val="24"/>
        </w:rPr>
        <w:t>.</w:t>
      </w:r>
    </w:p>
    <w:p w:rsidR="00A55FB6" w:rsidRPr="0003267F" w:rsidRDefault="00A55FB6" w:rsidP="0003267F">
      <w:pPr>
        <w:numPr>
          <w:ilvl w:val="0"/>
          <w:numId w:val="8"/>
        </w:numPr>
        <w:spacing w:after="0" w:line="240" w:lineRule="auto"/>
        <w:rPr>
          <w:rFonts w:ascii="Xerox Sans" w:hAnsi="Xerox Sans"/>
          <w:sz w:val="24"/>
          <w:szCs w:val="24"/>
        </w:rPr>
      </w:pPr>
      <w:r w:rsidRPr="0003267F">
        <w:rPr>
          <w:rFonts w:ascii="Xerox Sans" w:hAnsi="Xerox Sans"/>
          <w:sz w:val="24"/>
          <w:szCs w:val="24"/>
        </w:rPr>
        <w:t xml:space="preserve">Select the folder labeled </w:t>
      </w:r>
      <w:r w:rsidRPr="0003267F">
        <w:rPr>
          <w:rFonts w:ascii="Xerox Sans" w:hAnsi="Xerox Sans"/>
          <w:b/>
          <w:sz w:val="24"/>
          <w:szCs w:val="24"/>
        </w:rPr>
        <w:t>Win</w:t>
      </w:r>
      <w:r w:rsidRPr="0003267F">
        <w:rPr>
          <w:rFonts w:ascii="Xerox Sans" w:hAnsi="Xerox Sans"/>
          <w:sz w:val="24"/>
          <w:szCs w:val="24"/>
        </w:rPr>
        <w:t>.</w:t>
      </w:r>
    </w:p>
    <w:p w:rsidR="00A55FB6" w:rsidRPr="0003267F" w:rsidRDefault="00A55FB6" w:rsidP="0003267F">
      <w:pPr>
        <w:numPr>
          <w:ilvl w:val="0"/>
          <w:numId w:val="8"/>
        </w:numPr>
        <w:spacing w:after="0" w:line="240" w:lineRule="auto"/>
        <w:rPr>
          <w:rFonts w:ascii="Xerox Sans" w:hAnsi="Xerox Sans"/>
          <w:sz w:val="24"/>
          <w:szCs w:val="24"/>
        </w:rPr>
      </w:pPr>
      <w:r w:rsidRPr="0003267F">
        <w:rPr>
          <w:rFonts w:ascii="Xerox Sans" w:hAnsi="Xerox Sans"/>
          <w:sz w:val="24"/>
          <w:szCs w:val="24"/>
        </w:rPr>
        <w:t xml:space="preserve">Select the folder labeled </w:t>
      </w:r>
      <w:r w:rsidRPr="0003267F">
        <w:rPr>
          <w:rFonts w:ascii="Xerox Sans" w:hAnsi="Xerox Sans"/>
          <w:b/>
          <w:sz w:val="24"/>
          <w:szCs w:val="24"/>
        </w:rPr>
        <w:t>64 Bit</w:t>
      </w:r>
      <w:r w:rsidRPr="0003267F">
        <w:rPr>
          <w:rFonts w:ascii="Xerox Sans" w:hAnsi="Xerox Sans"/>
          <w:sz w:val="24"/>
          <w:szCs w:val="24"/>
        </w:rPr>
        <w:t>.</w:t>
      </w:r>
    </w:p>
    <w:p w:rsidR="00A55FB6" w:rsidRPr="0003267F" w:rsidRDefault="00A55FB6" w:rsidP="0003267F">
      <w:pPr>
        <w:numPr>
          <w:ilvl w:val="0"/>
          <w:numId w:val="8"/>
        </w:numPr>
        <w:spacing w:after="0" w:line="240" w:lineRule="auto"/>
        <w:rPr>
          <w:rFonts w:ascii="Xerox Sans" w:hAnsi="Xerox Sans"/>
          <w:sz w:val="24"/>
          <w:szCs w:val="24"/>
        </w:rPr>
      </w:pPr>
      <w:r w:rsidRPr="0003267F">
        <w:rPr>
          <w:rFonts w:ascii="Xerox Sans" w:hAnsi="Xerox Sans"/>
          <w:sz w:val="24"/>
          <w:szCs w:val="24"/>
        </w:rPr>
        <w:t xml:space="preserve">Select the file named </w:t>
      </w:r>
      <w:r w:rsidRPr="0003267F">
        <w:rPr>
          <w:rFonts w:ascii="Xerox Sans" w:hAnsi="Xerox Sans"/>
          <w:b/>
          <w:sz w:val="24"/>
          <w:szCs w:val="24"/>
        </w:rPr>
        <w:t>XRPTKML</w:t>
      </w:r>
      <w:r w:rsidRPr="0003267F">
        <w:rPr>
          <w:rFonts w:ascii="Xerox Sans" w:hAnsi="Xerox Sans"/>
          <w:sz w:val="24"/>
          <w:szCs w:val="24"/>
        </w:rPr>
        <w:t>.</w:t>
      </w:r>
    </w:p>
    <w:p w:rsidR="00A55FB6" w:rsidRPr="0003267F" w:rsidRDefault="00A55FB6" w:rsidP="0003267F">
      <w:pPr>
        <w:numPr>
          <w:ilvl w:val="0"/>
          <w:numId w:val="8"/>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OPEN</w:t>
      </w:r>
      <w:r w:rsidRPr="0003267F">
        <w:rPr>
          <w:rFonts w:ascii="Xerox Sans" w:hAnsi="Xerox Sans"/>
          <w:sz w:val="24"/>
          <w:szCs w:val="24"/>
        </w:rPr>
        <w:t>.</w:t>
      </w:r>
    </w:p>
    <w:p w:rsidR="00A55FB6" w:rsidRPr="0003267F" w:rsidRDefault="00A55FB6" w:rsidP="0003267F">
      <w:pPr>
        <w:numPr>
          <w:ilvl w:val="0"/>
          <w:numId w:val="8"/>
        </w:numPr>
        <w:spacing w:after="0" w:line="240" w:lineRule="auto"/>
        <w:rPr>
          <w:rFonts w:ascii="Xerox Sans" w:hAnsi="Xerox Sans"/>
          <w:sz w:val="24"/>
          <w:szCs w:val="24"/>
        </w:rPr>
      </w:pPr>
      <w:r w:rsidRPr="0003267F">
        <w:rPr>
          <w:rFonts w:ascii="Xerox Sans" w:hAnsi="Xerox Sans"/>
          <w:sz w:val="24"/>
          <w:szCs w:val="24"/>
        </w:rPr>
        <w:t xml:space="preserve">Select printer type </w:t>
      </w:r>
      <w:r w:rsidRPr="0003267F">
        <w:rPr>
          <w:rFonts w:ascii="Xerox Sans" w:hAnsi="Xerox Sans"/>
          <w:b/>
          <w:sz w:val="24"/>
          <w:szCs w:val="24"/>
        </w:rPr>
        <w:t>4112</w:t>
      </w:r>
      <w:r w:rsidRPr="0003267F">
        <w:rPr>
          <w:rFonts w:ascii="Xerox Sans" w:hAnsi="Xerox Sans"/>
          <w:sz w:val="24"/>
          <w:szCs w:val="24"/>
        </w:rPr>
        <w:t xml:space="preserve"> or </w:t>
      </w:r>
      <w:r w:rsidRPr="0003267F">
        <w:rPr>
          <w:rFonts w:ascii="Xerox Sans" w:hAnsi="Xerox Sans"/>
          <w:b/>
          <w:sz w:val="24"/>
          <w:szCs w:val="24"/>
        </w:rPr>
        <w:t>4127</w:t>
      </w:r>
      <w:r w:rsidRPr="0003267F">
        <w:rPr>
          <w:rFonts w:ascii="Xerox Sans" w:hAnsi="Xerox Sans"/>
          <w:sz w:val="24"/>
          <w:szCs w:val="24"/>
        </w:rPr>
        <w:t xml:space="preserve"> depending on your printer configuration.</w:t>
      </w:r>
    </w:p>
    <w:p w:rsidR="00A55FB6" w:rsidRPr="0003267F" w:rsidRDefault="00A55FB6" w:rsidP="0003267F">
      <w:pPr>
        <w:numPr>
          <w:ilvl w:val="0"/>
          <w:numId w:val="8"/>
        </w:numPr>
        <w:spacing w:after="0" w:line="240" w:lineRule="auto"/>
        <w:rPr>
          <w:rFonts w:ascii="Xerox Sans" w:hAnsi="Xerox Sans"/>
          <w:sz w:val="24"/>
          <w:szCs w:val="24"/>
        </w:rPr>
      </w:pPr>
      <w:r w:rsidRPr="0003267F">
        <w:rPr>
          <w:rFonts w:ascii="Xerox Sans" w:hAnsi="Xerox Sans"/>
          <w:sz w:val="24"/>
          <w:szCs w:val="24"/>
        </w:rPr>
        <w:t xml:space="preserve">If prompted, select </w:t>
      </w:r>
      <w:r w:rsidRPr="0003267F">
        <w:rPr>
          <w:rFonts w:ascii="Xerox Sans" w:hAnsi="Xerox Sans"/>
          <w:b/>
          <w:sz w:val="24"/>
          <w:szCs w:val="24"/>
        </w:rPr>
        <w:t>REPLACE EXISTING DRIVER</w:t>
      </w:r>
      <w:r w:rsidRPr="0003267F">
        <w:rPr>
          <w:rFonts w:ascii="Xerox Sans" w:hAnsi="Xerox Sans"/>
          <w:sz w:val="24"/>
          <w:szCs w:val="24"/>
        </w:rPr>
        <w:t>.</w:t>
      </w:r>
    </w:p>
    <w:p w:rsidR="00A55FB6" w:rsidRPr="0003267F" w:rsidRDefault="00A55FB6" w:rsidP="0003267F">
      <w:pPr>
        <w:numPr>
          <w:ilvl w:val="0"/>
          <w:numId w:val="8"/>
        </w:numPr>
        <w:spacing w:after="0" w:line="240" w:lineRule="auto"/>
        <w:rPr>
          <w:rFonts w:ascii="Xerox Sans" w:hAnsi="Xerox Sans"/>
          <w:sz w:val="24"/>
          <w:szCs w:val="24"/>
        </w:rPr>
      </w:pPr>
      <w:r w:rsidRPr="0003267F">
        <w:rPr>
          <w:rFonts w:ascii="Xerox Sans" w:hAnsi="Xerox Sans"/>
          <w:sz w:val="24"/>
          <w:szCs w:val="24"/>
        </w:rPr>
        <w:t>Name your printer for easy identification.</w:t>
      </w:r>
    </w:p>
    <w:p w:rsidR="00A55FB6" w:rsidRPr="0003267F" w:rsidRDefault="00A55FB6" w:rsidP="0003267F">
      <w:pPr>
        <w:numPr>
          <w:ilvl w:val="0"/>
          <w:numId w:val="8"/>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DO NOT SHARE THIS PRINTER</w:t>
      </w:r>
      <w:r w:rsidRPr="0003267F">
        <w:rPr>
          <w:rFonts w:ascii="Xerox Sans" w:hAnsi="Xerox Sans"/>
          <w:sz w:val="24"/>
          <w:szCs w:val="24"/>
        </w:rPr>
        <w:t xml:space="preserve"> (Sharing the printer is optional).</w:t>
      </w:r>
    </w:p>
    <w:p w:rsidR="00A55FB6" w:rsidRPr="0003267F" w:rsidRDefault="00A55FB6" w:rsidP="0003267F">
      <w:pPr>
        <w:numPr>
          <w:ilvl w:val="0"/>
          <w:numId w:val="8"/>
        </w:numPr>
        <w:spacing w:after="0" w:line="240" w:lineRule="auto"/>
        <w:rPr>
          <w:rFonts w:ascii="Xerox Sans" w:hAnsi="Xerox Sans"/>
          <w:sz w:val="24"/>
          <w:szCs w:val="24"/>
        </w:rPr>
      </w:pPr>
      <w:r w:rsidRPr="0003267F">
        <w:rPr>
          <w:rFonts w:ascii="Xerox Sans" w:hAnsi="Xerox Sans"/>
          <w:sz w:val="24"/>
          <w:szCs w:val="24"/>
        </w:rPr>
        <w:t>Print a test page to verify correct driver installation.</w:t>
      </w:r>
    </w:p>
    <w:p w:rsidR="00A55FB6" w:rsidRPr="0003267F" w:rsidRDefault="00A55FB6" w:rsidP="0003267F">
      <w:pPr>
        <w:numPr>
          <w:ilvl w:val="0"/>
          <w:numId w:val="8"/>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FINISH</w:t>
      </w:r>
      <w:r w:rsidRPr="0003267F">
        <w:rPr>
          <w:rFonts w:ascii="Xerox Sans" w:hAnsi="Xerox Sans"/>
          <w:sz w:val="24"/>
          <w:szCs w:val="24"/>
        </w:rPr>
        <w:t>.</w:t>
      </w:r>
    </w:p>
    <w:p w:rsidR="00A55FB6" w:rsidRPr="0003267F" w:rsidRDefault="00A55FB6" w:rsidP="0003267F">
      <w:pPr>
        <w:numPr>
          <w:ilvl w:val="0"/>
          <w:numId w:val="8"/>
        </w:numPr>
        <w:spacing w:after="0" w:line="240" w:lineRule="auto"/>
        <w:rPr>
          <w:rFonts w:ascii="Xerox Sans" w:hAnsi="Xerox Sans"/>
          <w:sz w:val="24"/>
          <w:szCs w:val="24"/>
        </w:rPr>
      </w:pPr>
      <w:r w:rsidRPr="0003267F">
        <w:rPr>
          <w:rFonts w:ascii="Xerox Sans" w:hAnsi="Xerox Sans"/>
          <w:sz w:val="24"/>
          <w:szCs w:val="24"/>
        </w:rPr>
        <w:t xml:space="preserve">Once test page has printed, select </w:t>
      </w:r>
      <w:r w:rsidRPr="0003267F">
        <w:rPr>
          <w:rFonts w:ascii="Xerox Sans" w:hAnsi="Xerox Sans"/>
          <w:b/>
          <w:sz w:val="24"/>
          <w:szCs w:val="24"/>
        </w:rPr>
        <w:t>OK</w:t>
      </w:r>
      <w:r w:rsidRPr="0003267F">
        <w:rPr>
          <w:rFonts w:ascii="Xerox Sans" w:hAnsi="Xerox Sans"/>
          <w:sz w:val="24"/>
          <w:szCs w:val="24"/>
        </w:rPr>
        <w:t>.</w:t>
      </w:r>
    </w:p>
    <w:p w:rsidR="00A55FB6" w:rsidRPr="0003267F" w:rsidRDefault="00A55FB6" w:rsidP="0003267F">
      <w:pPr>
        <w:spacing w:after="0" w:line="240" w:lineRule="auto"/>
        <w:ind w:left="1800"/>
        <w:rPr>
          <w:rFonts w:ascii="Xerox Sans" w:hAnsi="Xerox Sans"/>
          <w:sz w:val="24"/>
          <w:szCs w:val="24"/>
        </w:rPr>
      </w:pPr>
    </w:p>
    <w:p w:rsidR="00A55FB6" w:rsidRPr="0003267F" w:rsidRDefault="00A55FB6" w:rsidP="0003267F">
      <w:pPr>
        <w:spacing w:after="0" w:line="240" w:lineRule="auto"/>
        <w:ind w:left="1440"/>
        <w:rPr>
          <w:rFonts w:ascii="Xerox Sans" w:hAnsi="Xerox Sans"/>
          <w:i/>
          <w:sz w:val="24"/>
          <w:szCs w:val="24"/>
        </w:rPr>
      </w:pPr>
      <w:r w:rsidRPr="0003267F">
        <w:rPr>
          <w:rFonts w:ascii="Xerox Sans" w:hAnsi="Xerox Sans"/>
          <w:i/>
          <w:sz w:val="24"/>
          <w:szCs w:val="24"/>
        </w:rPr>
        <w:t>CONGRATULATIONS! The driver installation is complete.</w:t>
      </w:r>
    </w:p>
    <w:p w:rsidR="00A55FB6" w:rsidRDefault="00A55FB6" w:rsidP="0003267F">
      <w:pPr>
        <w:spacing w:after="0" w:line="240" w:lineRule="auto"/>
        <w:rPr>
          <w:rFonts w:ascii="Xerox Sans" w:hAnsi="Xerox Sans"/>
          <w:sz w:val="24"/>
          <w:szCs w:val="24"/>
        </w:rPr>
      </w:pPr>
    </w:p>
    <w:p w:rsidR="00A55FB6" w:rsidRPr="0003267F" w:rsidRDefault="00A55FB6" w:rsidP="0003267F">
      <w:pPr>
        <w:spacing w:after="0" w:line="240" w:lineRule="auto"/>
        <w:rPr>
          <w:rFonts w:ascii="Xerox Sans" w:hAnsi="Xerox Sans"/>
          <w:sz w:val="24"/>
          <w:szCs w:val="24"/>
        </w:rPr>
      </w:pPr>
    </w:p>
    <w:p w:rsidR="00A55FB6" w:rsidRPr="0003267F" w:rsidRDefault="00A55FB6" w:rsidP="0003267F">
      <w:pPr>
        <w:numPr>
          <w:ilvl w:val="0"/>
          <w:numId w:val="8"/>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CREATE A NEW PORT</w:t>
      </w:r>
      <w:r w:rsidRPr="0003267F">
        <w:rPr>
          <w:rFonts w:ascii="Xerox Sans" w:hAnsi="Xerox Sans"/>
          <w:sz w:val="24"/>
          <w:szCs w:val="24"/>
        </w:rPr>
        <w:t>.</w:t>
      </w:r>
    </w:p>
    <w:p w:rsidR="00A55FB6" w:rsidRPr="0003267F" w:rsidRDefault="00A55FB6" w:rsidP="0003267F">
      <w:pPr>
        <w:numPr>
          <w:ilvl w:val="0"/>
          <w:numId w:val="8"/>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STANDARD TCP/IP PORT</w:t>
      </w:r>
      <w:r w:rsidRPr="0003267F">
        <w:rPr>
          <w:rFonts w:ascii="Xerox Sans" w:hAnsi="Xerox Sans"/>
          <w:sz w:val="24"/>
          <w:szCs w:val="24"/>
        </w:rPr>
        <w:t xml:space="preserve"> from the pull down menu.</w:t>
      </w:r>
    </w:p>
    <w:p w:rsidR="00A55FB6" w:rsidRPr="0003267F" w:rsidRDefault="00A55FB6" w:rsidP="0003267F">
      <w:pPr>
        <w:numPr>
          <w:ilvl w:val="0"/>
          <w:numId w:val="8"/>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numPr>
          <w:ilvl w:val="0"/>
          <w:numId w:val="8"/>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numPr>
          <w:ilvl w:val="0"/>
          <w:numId w:val="8"/>
        </w:numPr>
        <w:spacing w:after="0" w:line="240" w:lineRule="auto"/>
        <w:rPr>
          <w:rFonts w:ascii="Xerox Sans" w:hAnsi="Xerox Sans"/>
          <w:sz w:val="24"/>
          <w:szCs w:val="24"/>
        </w:rPr>
      </w:pPr>
      <w:r w:rsidRPr="0003267F">
        <w:rPr>
          <w:rFonts w:ascii="Xerox Sans" w:hAnsi="Xerox Sans"/>
          <w:sz w:val="24"/>
          <w:szCs w:val="24"/>
        </w:rPr>
        <w:t xml:space="preserve">Enter the IP address of your printer into the </w:t>
      </w:r>
      <w:r w:rsidRPr="0003267F">
        <w:rPr>
          <w:rFonts w:ascii="Xerox Sans" w:hAnsi="Xerox Sans"/>
          <w:b/>
          <w:sz w:val="24"/>
          <w:szCs w:val="24"/>
        </w:rPr>
        <w:t>PRINTER NAME OR IP ADDRESS</w:t>
      </w:r>
      <w:r w:rsidRPr="0003267F">
        <w:rPr>
          <w:rFonts w:ascii="Xerox Sans" w:hAnsi="Xerox Sans"/>
          <w:sz w:val="24"/>
          <w:szCs w:val="24"/>
        </w:rPr>
        <w:t xml:space="preserve"> field.</w:t>
      </w:r>
    </w:p>
    <w:p w:rsidR="00A55FB6" w:rsidRPr="0003267F" w:rsidRDefault="00A55FB6" w:rsidP="0003267F">
      <w:pPr>
        <w:numPr>
          <w:ilvl w:val="0"/>
          <w:numId w:val="8"/>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numPr>
          <w:ilvl w:val="0"/>
          <w:numId w:val="8"/>
        </w:numPr>
        <w:spacing w:after="0" w:line="240" w:lineRule="auto"/>
        <w:rPr>
          <w:rFonts w:ascii="Xerox Sans" w:hAnsi="Xerox Sans"/>
          <w:sz w:val="24"/>
          <w:szCs w:val="24"/>
        </w:rPr>
      </w:pPr>
      <w:r w:rsidRPr="0003267F">
        <w:rPr>
          <w:rFonts w:ascii="Xerox Sans" w:hAnsi="Xerox Sans"/>
          <w:sz w:val="24"/>
          <w:szCs w:val="24"/>
        </w:rPr>
        <w:t xml:space="preserve">Specify device type as </w:t>
      </w:r>
      <w:r w:rsidRPr="0003267F">
        <w:rPr>
          <w:rFonts w:ascii="Xerox Sans" w:hAnsi="Xerox Sans"/>
          <w:b/>
          <w:sz w:val="24"/>
          <w:szCs w:val="24"/>
        </w:rPr>
        <w:t>CUSTOM</w:t>
      </w:r>
      <w:r w:rsidRPr="0003267F">
        <w:rPr>
          <w:rFonts w:ascii="Xerox Sans" w:hAnsi="Xerox Sans"/>
          <w:sz w:val="24"/>
          <w:szCs w:val="24"/>
        </w:rPr>
        <w:t>.</w:t>
      </w:r>
    </w:p>
    <w:p w:rsidR="00A55FB6" w:rsidRPr="0003267F" w:rsidRDefault="00A55FB6" w:rsidP="0003267F">
      <w:pPr>
        <w:numPr>
          <w:ilvl w:val="0"/>
          <w:numId w:val="8"/>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numPr>
          <w:ilvl w:val="0"/>
          <w:numId w:val="8"/>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FINISH</w:t>
      </w:r>
      <w:r w:rsidRPr="0003267F">
        <w:rPr>
          <w:rFonts w:ascii="Xerox Sans" w:hAnsi="Xerox Sans"/>
          <w:sz w:val="24"/>
          <w:szCs w:val="24"/>
        </w:rPr>
        <w:t>.</w:t>
      </w:r>
    </w:p>
    <w:p w:rsidR="00A55FB6" w:rsidRPr="0003267F" w:rsidRDefault="00A55FB6" w:rsidP="0003267F">
      <w:pPr>
        <w:numPr>
          <w:ilvl w:val="0"/>
          <w:numId w:val="8"/>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HAVE DISK</w:t>
      </w:r>
      <w:r w:rsidRPr="0003267F">
        <w:rPr>
          <w:rFonts w:ascii="Xerox Sans" w:hAnsi="Xerox Sans"/>
          <w:sz w:val="24"/>
          <w:szCs w:val="24"/>
        </w:rPr>
        <w:t>.</w:t>
      </w:r>
    </w:p>
    <w:p w:rsidR="00A55FB6" w:rsidRPr="0003267F" w:rsidRDefault="00A55FB6" w:rsidP="0003267F">
      <w:pPr>
        <w:numPr>
          <w:ilvl w:val="0"/>
          <w:numId w:val="8"/>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BROWSE</w:t>
      </w:r>
      <w:r w:rsidRPr="0003267F">
        <w:rPr>
          <w:rFonts w:ascii="Xerox Sans" w:hAnsi="Xerox Sans"/>
          <w:sz w:val="24"/>
          <w:szCs w:val="24"/>
        </w:rPr>
        <w:t xml:space="preserve"> and choose the CDROM drive location.</w:t>
      </w:r>
    </w:p>
    <w:p w:rsidR="00A55FB6" w:rsidRPr="0003267F" w:rsidRDefault="00A55FB6" w:rsidP="0003267F">
      <w:pPr>
        <w:numPr>
          <w:ilvl w:val="0"/>
          <w:numId w:val="8"/>
        </w:numPr>
        <w:spacing w:after="0" w:line="240" w:lineRule="auto"/>
        <w:rPr>
          <w:rFonts w:ascii="Xerox Sans" w:hAnsi="Xerox Sans"/>
          <w:sz w:val="24"/>
          <w:szCs w:val="24"/>
        </w:rPr>
      </w:pPr>
      <w:r w:rsidRPr="0003267F">
        <w:rPr>
          <w:rFonts w:ascii="Xerox Sans" w:hAnsi="Xerox Sans"/>
          <w:sz w:val="24"/>
          <w:szCs w:val="24"/>
        </w:rPr>
        <w:t xml:space="preserve">Select the folder labeled </w:t>
      </w:r>
      <w:r w:rsidRPr="0003267F">
        <w:rPr>
          <w:rFonts w:ascii="Xerox Sans" w:hAnsi="Xerox Sans"/>
          <w:b/>
          <w:sz w:val="24"/>
          <w:szCs w:val="24"/>
        </w:rPr>
        <w:t>PS</w:t>
      </w:r>
      <w:r w:rsidRPr="0003267F">
        <w:rPr>
          <w:rFonts w:ascii="Xerox Sans" w:hAnsi="Xerox Sans"/>
          <w:sz w:val="24"/>
          <w:szCs w:val="24"/>
        </w:rPr>
        <w:t>.</w:t>
      </w:r>
    </w:p>
    <w:p w:rsidR="00A55FB6" w:rsidRPr="0003267F" w:rsidRDefault="00A55FB6" w:rsidP="0003267F">
      <w:pPr>
        <w:numPr>
          <w:ilvl w:val="0"/>
          <w:numId w:val="8"/>
        </w:numPr>
        <w:spacing w:after="0" w:line="240" w:lineRule="auto"/>
        <w:rPr>
          <w:rFonts w:ascii="Xerox Sans" w:hAnsi="Xerox Sans"/>
          <w:sz w:val="24"/>
          <w:szCs w:val="24"/>
        </w:rPr>
      </w:pPr>
      <w:r w:rsidRPr="0003267F">
        <w:rPr>
          <w:rFonts w:ascii="Xerox Sans" w:hAnsi="Xerox Sans"/>
          <w:sz w:val="24"/>
          <w:szCs w:val="24"/>
        </w:rPr>
        <w:t xml:space="preserve">Select the folder labeled </w:t>
      </w:r>
      <w:r w:rsidRPr="0003267F">
        <w:rPr>
          <w:rFonts w:ascii="Xerox Sans" w:hAnsi="Xerox Sans"/>
          <w:b/>
          <w:sz w:val="24"/>
          <w:szCs w:val="24"/>
        </w:rPr>
        <w:t>Win</w:t>
      </w:r>
      <w:r w:rsidRPr="0003267F">
        <w:rPr>
          <w:rFonts w:ascii="Xerox Sans" w:hAnsi="Xerox Sans"/>
          <w:sz w:val="24"/>
          <w:szCs w:val="24"/>
        </w:rPr>
        <w:t>.</w:t>
      </w:r>
    </w:p>
    <w:p w:rsidR="00A55FB6" w:rsidRPr="0003267F" w:rsidRDefault="00A55FB6" w:rsidP="0003267F">
      <w:pPr>
        <w:numPr>
          <w:ilvl w:val="0"/>
          <w:numId w:val="8"/>
        </w:numPr>
        <w:spacing w:after="0" w:line="240" w:lineRule="auto"/>
        <w:rPr>
          <w:rFonts w:ascii="Xerox Sans" w:hAnsi="Xerox Sans"/>
          <w:sz w:val="24"/>
          <w:szCs w:val="24"/>
        </w:rPr>
      </w:pPr>
      <w:r w:rsidRPr="0003267F">
        <w:rPr>
          <w:rFonts w:ascii="Xerox Sans" w:hAnsi="Xerox Sans"/>
          <w:sz w:val="24"/>
          <w:szCs w:val="24"/>
        </w:rPr>
        <w:t xml:space="preserve">Select the folder labeled </w:t>
      </w:r>
      <w:r w:rsidRPr="0003267F">
        <w:rPr>
          <w:rFonts w:ascii="Xerox Sans" w:hAnsi="Xerox Sans"/>
          <w:b/>
          <w:sz w:val="24"/>
          <w:szCs w:val="24"/>
        </w:rPr>
        <w:t>64 Bit</w:t>
      </w:r>
      <w:r w:rsidRPr="0003267F">
        <w:rPr>
          <w:rFonts w:ascii="Xerox Sans" w:hAnsi="Xerox Sans"/>
          <w:sz w:val="24"/>
          <w:szCs w:val="24"/>
        </w:rPr>
        <w:t>.</w:t>
      </w:r>
    </w:p>
    <w:p w:rsidR="00A55FB6" w:rsidRPr="0003267F" w:rsidRDefault="00A55FB6" w:rsidP="0003267F">
      <w:pPr>
        <w:numPr>
          <w:ilvl w:val="0"/>
          <w:numId w:val="8"/>
        </w:numPr>
        <w:spacing w:after="0" w:line="240" w:lineRule="auto"/>
        <w:rPr>
          <w:rFonts w:ascii="Xerox Sans" w:hAnsi="Xerox Sans"/>
          <w:sz w:val="24"/>
          <w:szCs w:val="24"/>
        </w:rPr>
      </w:pPr>
      <w:r w:rsidRPr="0003267F">
        <w:rPr>
          <w:rFonts w:ascii="Xerox Sans" w:hAnsi="Xerox Sans"/>
          <w:sz w:val="24"/>
          <w:szCs w:val="24"/>
        </w:rPr>
        <w:t xml:space="preserve">Select the file named </w:t>
      </w:r>
      <w:r w:rsidRPr="0003267F">
        <w:rPr>
          <w:rFonts w:ascii="Xerox Sans" w:hAnsi="Xerox Sans"/>
          <w:b/>
          <w:sz w:val="24"/>
          <w:szCs w:val="24"/>
        </w:rPr>
        <w:t>XRPTKML</w:t>
      </w:r>
      <w:r w:rsidRPr="0003267F">
        <w:rPr>
          <w:rFonts w:ascii="Xerox Sans" w:hAnsi="Xerox Sans"/>
          <w:sz w:val="24"/>
          <w:szCs w:val="24"/>
        </w:rPr>
        <w:t>.</w:t>
      </w:r>
    </w:p>
    <w:p w:rsidR="00A55FB6" w:rsidRPr="0003267F" w:rsidRDefault="00A55FB6" w:rsidP="0003267F">
      <w:pPr>
        <w:numPr>
          <w:ilvl w:val="0"/>
          <w:numId w:val="8"/>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OPEN</w:t>
      </w:r>
      <w:r w:rsidRPr="0003267F">
        <w:rPr>
          <w:rFonts w:ascii="Xerox Sans" w:hAnsi="Xerox Sans"/>
          <w:sz w:val="24"/>
          <w:szCs w:val="24"/>
        </w:rPr>
        <w:t>.</w:t>
      </w:r>
    </w:p>
    <w:p w:rsidR="00A55FB6" w:rsidRPr="0003267F" w:rsidRDefault="00A55FB6" w:rsidP="0003267F">
      <w:pPr>
        <w:numPr>
          <w:ilvl w:val="0"/>
          <w:numId w:val="8"/>
        </w:numPr>
        <w:spacing w:after="0" w:line="240" w:lineRule="auto"/>
        <w:rPr>
          <w:rFonts w:ascii="Xerox Sans" w:hAnsi="Xerox Sans"/>
          <w:sz w:val="24"/>
          <w:szCs w:val="24"/>
        </w:rPr>
      </w:pPr>
      <w:r w:rsidRPr="0003267F">
        <w:rPr>
          <w:rFonts w:ascii="Xerox Sans" w:hAnsi="Xerox Sans"/>
          <w:sz w:val="24"/>
          <w:szCs w:val="24"/>
        </w:rPr>
        <w:t xml:space="preserve">Select printer type </w:t>
      </w:r>
      <w:r w:rsidRPr="0003267F">
        <w:rPr>
          <w:rFonts w:ascii="Xerox Sans" w:hAnsi="Xerox Sans"/>
          <w:b/>
          <w:sz w:val="24"/>
          <w:szCs w:val="24"/>
        </w:rPr>
        <w:t>4112</w:t>
      </w:r>
      <w:r w:rsidRPr="0003267F">
        <w:rPr>
          <w:rFonts w:ascii="Xerox Sans" w:hAnsi="Xerox Sans"/>
          <w:sz w:val="24"/>
          <w:szCs w:val="24"/>
        </w:rPr>
        <w:t xml:space="preserve"> or </w:t>
      </w:r>
      <w:r w:rsidRPr="0003267F">
        <w:rPr>
          <w:rFonts w:ascii="Xerox Sans" w:hAnsi="Xerox Sans"/>
          <w:b/>
          <w:sz w:val="24"/>
          <w:szCs w:val="24"/>
        </w:rPr>
        <w:t>4127</w:t>
      </w:r>
      <w:r w:rsidRPr="0003267F">
        <w:rPr>
          <w:rFonts w:ascii="Xerox Sans" w:hAnsi="Xerox Sans"/>
          <w:sz w:val="24"/>
          <w:szCs w:val="24"/>
        </w:rPr>
        <w:t xml:space="preserve"> depending on your printer configuration.</w:t>
      </w:r>
    </w:p>
    <w:p w:rsidR="00A55FB6" w:rsidRPr="0003267F" w:rsidRDefault="00A55FB6" w:rsidP="0003267F">
      <w:pPr>
        <w:numPr>
          <w:ilvl w:val="0"/>
          <w:numId w:val="8"/>
        </w:numPr>
        <w:spacing w:after="0" w:line="240" w:lineRule="auto"/>
        <w:rPr>
          <w:rFonts w:ascii="Xerox Sans" w:hAnsi="Xerox Sans"/>
          <w:sz w:val="24"/>
          <w:szCs w:val="24"/>
        </w:rPr>
      </w:pPr>
      <w:r w:rsidRPr="0003267F">
        <w:rPr>
          <w:rFonts w:ascii="Xerox Sans" w:hAnsi="Xerox Sans"/>
          <w:sz w:val="24"/>
          <w:szCs w:val="24"/>
        </w:rPr>
        <w:t xml:space="preserve">If prompted, select </w:t>
      </w:r>
      <w:r w:rsidRPr="0003267F">
        <w:rPr>
          <w:rFonts w:ascii="Xerox Sans" w:hAnsi="Xerox Sans"/>
          <w:b/>
          <w:sz w:val="24"/>
          <w:szCs w:val="24"/>
        </w:rPr>
        <w:t>REPLACE EXISTING DRIVER</w:t>
      </w:r>
      <w:r w:rsidRPr="0003267F">
        <w:rPr>
          <w:rFonts w:ascii="Xerox Sans" w:hAnsi="Xerox Sans"/>
          <w:sz w:val="24"/>
          <w:szCs w:val="24"/>
        </w:rPr>
        <w:t>.</w:t>
      </w:r>
    </w:p>
    <w:p w:rsidR="00A55FB6" w:rsidRPr="0003267F" w:rsidRDefault="00A55FB6" w:rsidP="0003267F">
      <w:pPr>
        <w:numPr>
          <w:ilvl w:val="0"/>
          <w:numId w:val="8"/>
        </w:numPr>
        <w:spacing w:after="0" w:line="240" w:lineRule="auto"/>
        <w:rPr>
          <w:rFonts w:ascii="Xerox Sans" w:hAnsi="Xerox Sans"/>
          <w:sz w:val="24"/>
          <w:szCs w:val="24"/>
        </w:rPr>
      </w:pPr>
      <w:r w:rsidRPr="0003267F">
        <w:rPr>
          <w:rFonts w:ascii="Xerox Sans" w:hAnsi="Xerox Sans"/>
          <w:sz w:val="24"/>
          <w:szCs w:val="24"/>
        </w:rPr>
        <w:t>Name your printer for easy identification.</w:t>
      </w:r>
    </w:p>
    <w:p w:rsidR="00A55FB6" w:rsidRPr="0003267F" w:rsidRDefault="00A55FB6" w:rsidP="0003267F">
      <w:pPr>
        <w:numPr>
          <w:ilvl w:val="0"/>
          <w:numId w:val="8"/>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DO NOT SHARE THIS PRINTER</w:t>
      </w:r>
      <w:r w:rsidRPr="0003267F">
        <w:rPr>
          <w:rFonts w:ascii="Xerox Sans" w:hAnsi="Xerox Sans"/>
          <w:sz w:val="24"/>
          <w:szCs w:val="24"/>
        </w:rPr>
        <w:t xml:space="preserve"> (Sharing the printer is optional).</w:t>
      </w:r>
    </w:p>
    <w:p w:rsidR="00A55FB6" w:rsidRPr="0003267F" w:rsidRDefault="00A55FB6" w:rsidP="0003267F">
      <w:pPr>
        <w:numPr>
          <w:ilvl w:val="0"/>
          <w:numId w:val="8"/>
        </w:numPr>
        <w:spacing w:after="0" w:line="240" w:lineRule="auto"/>
        <w:rPr>
          <w:rFonts w:ascii="Xerox Sans" w:hAnsi="Xerox Sans"/>
          <w:sz w:val="24"/>
          <w:szCs w:val="24"/>
        </w:rPr>
      </w:pPr>
      <w:r w:rsidRPr="0003267F">
        <w:rPr>
          <w:rFonts w:ascii="Xerox Sans" w:hAnsi="Xerox Sans"/>
          <w:sz w:val="24"/>
          <w:szCs w:val="24"/>
        </w:rPr>
        <w:t>Print a test page to verify correct driver installation.</w:t>
      </w:r>
    </w:p>
    <w:p w:rsidR="00A55FB6" w:rsidRPr="0003267F" w:rsidRDefault="00A55FB6" w:rsidP="0003267F">
      <w:pPr>
        <w:numPr>
          <w:ilvl w:val="0"/>
          <w:numId w:val="8"/>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FINISH</w:t>
      </w:r>
      <w:r w:rsidRPr="0003267F">
        <w:rPr>
          <w:rFonts w:ascii="Xerox Sans" w:hAnsi="Xerox Sans"/>
          <w:sz w:val="24"/>
          <w:szCs w:val="24"/>
        </w:rPr>
        <w:t>.</w:t>
      </w:r>
    </w:p>
    <w:p w:rsidR="00A55FB6" w:rsidRPr="0003267F" w:rsidRDefault="00A55FB6" w:rsidP="0003267F">
      <w:pPr>
        <w:numPr>
          <w:ilvl w:val="0"/>
          <w:numId w:val="8"/>
        </w:numPr>
        <w:spacing w:after="0" w:line="240" w:lineRule="auto"/>
        <w:rPr>
          <w:rFonts w:ascii="Xerox Sans" w:hAnsi="Xerox Sans"/>
          <w:sz w:val="24"/>
          <w:szCs w:val="24"/>
        </w:rPr>
      </w:pPr>
      <w:r w:rsidRPr="0003267F">
        <w:rPr>
          <w:rFonts w:ascii="Xerox Sans" w:hAnsi="Xerox Sans"/>
          <w:sz w:val="24"/>
          <w:szCs w:val="24"/>
        </w:rPr>
        <w:t xml:space="preserve">Once test page has printed, select </w:t>
      </w:r>
      <w:r w:rsidRPr="0003267F">
        <w:rPr>
          <w:rFonts w:ascii="Xerox Sans" w:hAnsi="Xerox Sans"/>
          <w:b/>
          <w:sz w:val="24"/>
          <w:szCs w:val="24"/>
        </w:rPr>
        <w:t>OK</w:t>
      </w:r>
      <w:r w:rsidRPr="0003267F">
        <w:rPr>
          <w:rFonts w:ascii="Xerox Sans" w:hAnsi="Xerox Sans"/>
          <w:sz w:val="24"/>
          <w:szCs w:val="24"/>
        </w:rPr>
        <w:t xml:space="preserve">. </w:t>
      </w:r>
    </w:p>
    <w:p w:rsidR="00A55FB6" w:rsidRPr="0003267F" w:rsidRDefault="00A55FB6" w:rsidP="0003267F">
      <w:pPr>
        <w:spacing w:after="0" w:line="240" w:lineRule="auto"/>
        <w:ind w:left="1440"/>
        <w:rPr>
          <w:rFonts w:ascii="Xerox Sans" w:hAnsi="Xerox Sans"/>
          <w:sz w:val="24"/>
          <w:szCs w:val="24"/>
        </w:rPr>
      </w:pPr>
    </w:p>
    <w:p w:rsidR="00A55FB6" w:rsidRPr="0003267F" w:rsidRDefault="00A55FB6" w:rsidP="0003267F">
      <w:pPr>
        <w:spacing w:after="0" w:line="240" w:lineRule="auto"/>
        <w:ind w:left="1440"/>
        <w:rPr>
          <w:rFonts w:ascii="Xerox Sans" w:hAnsi="Xerox Sans"/>
          <w:i/>
          <w:sz w:val="24"/>
          <w:szCs w:val="24"/>
        </w:rPr>
      </w:pPr>
      <w:r w:rsidRPr="0003267F">
        <w:rPr>
          <w:rFonts w:ascii="Xerox Sans" w:hAnsi="Xerox Sans"/>
          <w:i/>
          <w:sz w:val="24"/>
          <w:szCs w:val="24"/>
        </w:rPr>
        <w:t>CONGRATULATIONS! The driver installation is complete.</w:t>
      </w:r>
    </w:p>
    <w:p w:rsidR="00A55FB6" w:rsidRPr="0003267F" w:rsidRDefault="00A55FB6" w:rsidP="0003267F">
      <w:pPr>
        <w:spacing w:after="0" w:line="240" w:lineRule="auto"/>
        <w:rPr>
          <w:rFonts w:ascii="Xerox Sans" w:hAnsi="Xerox Sans"/>
          <w:b/>
          <w:sz w:val="24"/>
          <w:szCs w:val="24"/>
        </w:rPr>
      </w:pPr>
    </w:p>
    <w:p w:rsidR="00A55FB6" w:rsidRPr="0003267F" w:rsidRDefault="00A55FB6" w:rsidP="0003267F">
      <w:pPr>
        <w:spacing w:after="0" w:line="240" w:lineRule="auto"/>
        <w:rPr>
          <w:rFonts w:ascii="Xerox Sans" w:hAnsi="Xerox Sans"/>
          <w:b/>
          <w:sz w:val="24"/>
          <w:szCs w:val="24"/>
        </w:rPr>
      </w:pPr>
    </w:p>
    <w:p w:rsidR="00A55FB6" w:rsidRPr="0003267F" w:rsidRDefault="00A55FB6" w:rsidP="0003267F">
      <w:pPr>
        <w:spacing w:after="0" w:line="240" w:lineRule="auto"/>
        <w:rPr>
          <w:rFonts w:ascii="Xerox Sans" w:hAnsi="Xerox Sans"/>
          <w:b/>
          <w:sz w:val="24"/>
          <w:szCs w:val="24"/>
        </w:rPr>
      </w:pPr>
    </w:p>
    <w:p w:rsidR="00A55FB6" w:rsidRPr="0003267F" w:rsidRDefault="00A55FB6" w:rsidP="0003267F">
      <w:pPr>
        <w:spacing w:after="0" w:line="240" w:lineRule="auto"/>
        <w:rPr>
          <w:rFonts w:ascii="Xerox Sans" w:hAnsi="Xerox Sans"/>
          <w:b/>
          <w:sz w:val="24"/>
          <w:szCs w:val="24"/>
        </w:rPr>
      </w:pPr>
    </w:p>
    <w:p w:rsidR="00A55FB6" w:rsidRPr="0003267F" w:rsidRDefault="00A55FB6" w:rsidP="0003267F">
      <w:pPr>
        <w:spacing w:after="0" w:line="240" w:lineRule="auto"/>
        <w:rPr>
          <w:rFonts w:ascii="Xerox Sans" w:hAnsi="Xerox Sans"/>
          <w:b/>
          <w:sz w:val="24"/>
          <w:szCs w:val="24"/>
        </w:rPr>
      </w:pPr>
    </w:p>
    <w:p w:rsidR="00A55FB6" w:rsidRPr="0003267F" w:rsidRDefault="00A55FB6" w:rsidP="0003267F">
      <w:pPr>
        <w:spacing w:after="0" w:line="240" w:lineRule="auto"/>
        <w:rPr>
          <w:rFonts w:ascii="Xerox Sans" w:hAnsi="Xerox Sans"/>
          <w:b/>
          <w:sz w:val="24"/>
          <w:szCs w:val="24"/>
        </w:rPr>
      </w:pPr>
    </w:p>
    <w:p w:rsidR="00A55FB6" w:rsidRPr="0003267F" w:rsidRDefault="00A55FB6" w:rsidP="0003267F">
      <w:pPr>
        <w:spacing w:after="0" w:line="240" w:lineRule="auto"/>
        <w:rPr>
          <w:rFonts w:ascii="Xerox Sans" w:hAnsi="Xerox Sans"/>
          <w:b/>
          <w:sz w:val="24"/>
          <w:szCs w:val="24"/>
        </w:rPr>
      </w:pPr>
    </w:p>
    <w:p w:rsidR="00A55FB6" w:rsidRPr="0003267F" w:rsidRDefault="00A55FB6" w:rsidP="0003267F">
      <w:pPr>
        <w:spacing w:after="0" w:line="240" w:lineRule="auto"/>
        <w:rPr>
          <w:rFonts w:ascii="Xerox Sans" w:hAnsi="Xerox Sans"/>
          <w:b/>
          <w:sz w:val="24"/>
          <w:szCs w:val="24"/>
        </w:rPr>
      </w:pPr>
    </w:p>
    <w:p w:rsidR="00A55FB6" w:rsidRPr="0003267F" w:rsidRDefault="00A55FB6" w:rsidP="0003267F">
      <w:pPr>
        <w:spacing w:after="0" w:line="240" w:lineRule="auto"/>
        <w:rPr>
          <w:rFonts w:ascii="Xerox Sans" w:hAnsi="Xerox Sans"/>
          <w:b/>
          <w:sz w:val="24"/>
          <w:szCs w:val="24"/>
        </w:rPr>
      </w:pPr>
    </w:p>
    <w:p w:rsidR="00A55FB6" w:rsidRPr="0003267F" w:rsidRDefault="00A55FB6" w:rsidP="0003267F">
      <w:pPr>
        <w:spacing w:after="0" w:line="240" w:lineRule="auto"/>
        <w:rPr>
          <w:rFonts w:ascii="Xerox Sans" w:hAnsi="Xerox Sans"/>
          <w:b/>
          <w:sz w:val="24"/>
          <w:szCs w:val="24"/>
        </w:rPr>
      </w:pPr>
    </w:p>
    <w:p w:rsidR="00A55FB6" w:rsidRPr="0003267F" w:rsidRDefault="00A55FB6" w:rsidP="0003267F">
      <w:pPr>
        <w:spacing w:after="0" w:line="240" w:lineRule="auto"/>
        <w:rPr>
          <w:rFonts w:ascii="Xerox Sans" w:hAnsi="Xerox Sans"/>
          <w:b/>
          <w:sz w:val="24"/>
          <w:szCs w:val="24"/>
        </w:rPr>
      </w:pPr>
    </w:p>
    <w:p w:rsidR="00A55FB6" w:rsidRPr="0003267F" w:rsidRDefault="00A55FB6" w:rsidP="0003267F">
      <w:pPr>
        <w:spacing w:after="0" w:line="240" w:lineRule="auto"/>
        <w:rPr>
          <w:rFonts w:ascii="Xerox Sans" w:hAnsi="Xerox Sans"/>
          <w:b/>
          <w:sz w:val="24"/>
          <w:szCs w:val="24"/>
        </w:rPr>
      </w:pPr>
    </w:p>
    <w:p w:rsidR="00A55FB6" w:rsidRPr="0003267F" w:rsidRDefault="00A55FB6" w:rsidP="00681F1E">
      <w:pPr>
        <w:tabs>
          <w:tab w:val="left" w:pos="2700"/>
        </w:tabs>
        <w:spacing w:after="0" w:line="240" w:lineRule="auto"/>
        <w:jc w:val="center"/>
        <w:rPr>
          <w:rFonts w:ascii="Xerox Sans" w:hAnsi="Xerox Sans"/>
          <w:b/>
          <w:sz w:val="24"/>
          <w:szCs w:val="24"/>
        </w:rPr>
      </w:pPr>
      <w:r w:rsidRPr="0003267F">
        <w:rPr>
          <w:rFonts w:ascii="Xerox Sans" w:hAnsi="Xerox Sans"/>
          <w:b/>
          <w:sz w:val="24"/>
          <w:szCs w:val="24"/>
        </w:rPr>
        <w:t>PS Drivers on Macintosh Operating Systems</w:t>
      </w:r>
    </w:p>
    <w:p w:rsidR="00A55FB6" w:rsidRPr="0003267F" w:rsidRDefault="00A55FB6" w:rsidP="0003267F">
      <w:pPr>
        <w:spacing w:after="0" w:line="240" w:lineRule="auto"/>
        <w:rPr>
          <w:rFonts w:ascii="Xerox Sans" w:hAnsi="Xerox Sans"/>
          <w:sz w:val="24"/>
          <w:szCs w:val="24"/>
        </w:rPr>
      </w:pPr>
      <w:r w:rsidRPr="0003267F">
        <w:rPr>
          <w:rFonts w:ascii="Xerox Sans" w:hAnsi="Xerox Sans"/>
          <w:sz w:val="24"/>
          <w:szCs w:val="24"/>
        </w:rPr>
        <w:tab/>
      </w:r>
    </w:p>
    <w:p w:rsidR="00A55FB6" w:rsidRPr="0003267F" w:rsidRDefault="00A55FB6" w:rsidP="0003267F">
      <w:pPr>
        <w:spacing w:after="0" w:line="240" w:lineRule="auto"/>
        <w:ind w:firstLine="720"/>
        <w:rPr>
          <w:rFonts w:ascii="Xerox Sans" w:hAnsi="Xerox Sans"/>
          <w:sz w:val="24"/>
          <w:szCs w:val="24"/>
          <w:u w:val="single"/>
        </w:rPr>
      </w:pPr>
    </w:p>
    <w:p w:rsidR="00A55FB6" w:rsidRPr="0003267F" w:rsidRDefault="00A55FB6" w:rsidP="0003267F">
      <w:pPr>
        <w:spacing w:after="0" w:line="240" w:lineRule="auto"/>
        <w:rPr>
          <w:rFonts w:ascii="Xerox Sans" w:hAnsi="Xerox Sans"/>
          <w:sz w:val="24"/>
          <w:szCs w:val="24"/>
          <w:u w:val="single"/>
        </w:rPr>
      </w:pPr>
      <w:r w:rsidRPr="0003267F">
        <w:rPr>
          <w:rFonts w:ascii="Xerox Sans" w:hAnsi="Xerox Sans"/>
          <w:sz w:val="24"/>
          <w:szCs w:val="24"/>
          <w:u w:val="single"/>
        </w:rPr>
        <w:t>10.3.</w:t>
      </w:r>
      <w:r>
        <w:rPr>
          <w:rFonts w:ascii="Xerox Sans" w:hAnsi="Xerox Sans"/>
          <w:sz w:val="24"/>
          <w:szCs w:val="24"/>
          <w:u w:val="single"/>
        </w:rPr>
        <w:t>6</w:t>
      </w:r>
      <w:r w:rsidRPr="0003267F">
        <w:rPr>
          <w:rFonts w:ascii="Xerox Sans" w:hAnsi="Xerox Sans"/>
          <w:sz w:val="24"/>
          <w:szCs w:val="24"/>
          <w:u w:val="single"/>
        </w:rPr>
        <w:tab/>
      </w:r>
    </w:p>
    <w:p w:rsidR="00A55FB6" w:rsidRPr="0003267F" w:rsidRDefault="00A55FB6" w:rsidP="0003267F">
      <w:pPr>
        <w:spacing w:after="0" w:line="240" w:lineRule="auto"/>
        <w:ind w:firstLine="720"/>
        <w:rPr>
          <w:rFonts w:ascii="Xerox Sans" w:hAnsi="Xerox Sans"/>
          <w:sz w:val="24"/>
          <w:szCs w:val="24"/>
        </w:rPr>
      </w:pPr>
    </w:p>
    <w:p w:rsidR="00A55FB6" w:rsidRPr="0003267F" w:rsidRDefault="00A55FB6" w:rsidP="0003267F">
      <w:pPr>
        <w:numPr>
          <w:ilvl w:val="0"/>
          <w:numId w:val="15"/>
        </w:numPr>
        <w:spacing w:after="0" w:line="240" w:lineRule="auto"/>
        <w:rPr>
          <w:rFonts w:ascii="Xerox Sans" w:hAnsi="Xerox Sans"/>
          <w:sz w:val="24"/>
          <w:szCs w:val="24"/>
        </w:rPr>
      </w:pPr>
      <w:r w:rsidRPr="0003267F">
        <w:rPr>
          <w:rFonts w:ascii="Xerox Sans" w:hAnsi="Xerox Sans"/>
          <w:sz w:val="24"/>
          <w:szCs w:val="24"/>
        </w:rPr>
        <w:t>Insert the driver CD into the CDROM drive.</w:t>
      </w:r>
    </w:p>
    <w:p w:rsidR="00A55FB6" w:rsidRPr="0003267F" w:rsidRDefault="00A55FB6" w:rsidP="0003267F">
      <w:pPr>
        <w:numPr>
          <w:ilvl w:val="0"/>
          <w:numId w:val="15"/>
        </w:numPr>
        <w:spacing w:after="0" w:line="240" w:lineRule="auto"/>
        <w:rPr>
          <w:rFonts w:ascii="Xerox Sans" w:hAnsi="Xerox Sans"/>
          <w:sz w:val="24"/>
          <w:szCs w:val="24"/>
        </w:rPr>
      </w:pPr>
      <w:r w:rsidRPr="0003267F">
        <w:rPr>
          <w:rFonts w:ascii="Xerox Sans" w:hAnsi="Xerox Sans"/>
          <w:sz w:val="24"/>
          <w:szCs w:val="24"/>
        </w:rPr>
        <w:t>Browse to the PS folder and open the Mac folder.</w:t>
      </w:r>
    </w:p>
    <w:p w:rsidR="00A55FB6" w:rsidRPr="0003267F" w:rsidRDefault="00A55FB6" w:rsidP="0003267F">
      <w:pPr>
        <w:numPr>
          <w:ilvl w:val="0"/>
          <w:numId w:val="15"/>
        </w:numPr>
        <w:spacing w:after="0" w:line="240" w:lineRule="auto"/>
        <w:rPr>
          <w:rFonts w:ascii="Xerox Sans" w:hAnsi="Xerox Sans"/>
          <w:sz w:val="24"/>
          <w:szCs w:val="24"/>
        </w:rPr>
      </w:pPr>
      <w:r w:rsidRPr="0003267F">
        <w:rPr>
          <w:rFonts w:ascii="Xerox Sans" w:hAnsi="Xerox Sans"/>
          <w:sz w:val="24"/>
          <w:szCs w:val="24"/>
        </w:rPr>
        <w:t>Open the 10.3.9 – 10.5 Plugin folder.</w:t>
      </w:r>
    </w:p>
    <w:p w:rsidR="00A55FB6" w:rsidRPr="0003267F" w:rsidRDefault="00A55FB6" w:rsidP="0003267F">
      <w:pPr>
        <w:numPr>
          <w:ilvl w:val="0"/>
          <w:numId w:val="15"/>
        </w:numPr>
        <w:spacing w:after="0" w:line="240" w:lineRule="auto"/>
        <w:rPr>
          <w:rFonts w:ascii="Xerox Sans" w:hAnsi="Xerox Sans"/>
          <w:sz w:val="24"/>
          <w:szCs w:val="24"/>
        </w:rPr>
      </w:pPr>
      <w:r w:rsidRPr="0003267F">
        <w:rPr>
          <w:rFonts w:ascii="Xerox Sans" w:hAnsi="Xerox Sans"/>
          <w:sz w:val="24"/>
          <w:szCs w:val="24"/>
        </w:rPr>
        <w:t>Double click the mac105ps-80226-tkmn.dmg file.</w:t>
      </w:r>
    </w:p>
    <w:p w:rsidR="00A55FB6" w:rsidRPr="0003267F" w:rsidRDefault="00A55FB6" w:rsidP="0003267F">
      <w:pPr>
        <w:numPr>
          <w:ilvl w:val="0"/>
          <w:numId w:val="15"/>
        </w:numPr>
        <w:spacing w:after="0" w:line="240" w:lineRule="auto"/>
        <w:rPr>
          <w:rFonts w:ascii="Xerox Sans" w:hAnsi="Xerox Sans"/>
          <w:sz w:val="24"/>
          <w:szCs w:val="24"/>
        </w:rPr>
      </w:pPr>
      <w:r w:rsidRPr="0003267F">
        <w:rPr>
          <w:rFonts w:ascii="Xerox Sans" w:hAnsi="Xerox Sans"/>
          <w:sz w:val="24"/>
          <w:szCs w:val="24"/>
        </w:rPr>
        <w:t>Once the Xerox Installer window opens, double click the Vise Xerox Installer Icon.</w:t>
      </w:r>
    </w:p>
    <w:p w:rsidR="00A55FB6" w:rsidRPr="0003267F" w:rsidRDefault="00A55FB6" w:rsidP="0003267F">
      <w:pPr>
        <w:numPr>
          <w:ilvl w:val="0"/>
          <w:numId w:val="15"/>
        </w:numPr>
        <w:spacing w:after="0" w:line="240" w:lineRule="auto"/>
        <w:rPr>
          <w:rFonts w:ascii="Xerox Sans" w:hAnsi="Xerox Sans"/>
          <w:sz w:val="24"/>
          <w:szCs w:val="24"/>
        </w:rPr>
      </w:pPr>
      <w:r w:rsidRPr="0003267F">
        <w:rPr>
          <w:rFonts w:ascii="Xerox Sans" w:hAnsi="Xerox Sans"/>
          <w:sz w:val="24"/>
          <w:szCs w:val="24"/>
        </w:rPr>
        <w:t>If prompted for an administrator password, enter it in the password field.</w:t>
      </w:r>
    </w:p>
    <w:p w:rsidR="00A55FB6" w:rsidRPr="0003267F" w:rsidRDefault="00A55FB6" w:rsidP="0003267F">
      <w:pPr>
        <w:numPr>
          <w:ilvl w:val="0"/>
          <w:numId w:val="15"/>
        </w:numPr>
        <w:spacing w:after="0" w:line="240" w:lineRule="auto"/>
        <w:rPr>
          <w:rFonts w:ascii="Xerox Sans" w:hAnsi="Xerox Sans"/>
          <w:sz w:val="24"/>
          <w:szCs w:val="24"/>
        </w:rPr>
      </w:pPr>
      <w:r w:rsidRPr="0003267F">
        <w:rPr>
          <w:rFonts w:ascii="Xerox Sans" w:hAnsi="Xerox Sans"/>
          <w:sz w:val="24"/>
          <w:szCs w:val="24"/>
        </w:rPr>
        <w:t>Once the Xerox Installer window opens, select Install.</w:t>
      </w:r>
    </w:p>
    <w:p w:rsidR="00A55FB6" w:rsidRPr="0003267F" w:rsidRDefault="00A55FB6" w:rsidP="0003267F">
      <w:pPr>
        <w:numPr>
          <w:ilvl w:val="0"/>
          <w:numId w:val="15"/>
        </w:numPr>
        <w:spacing w:after="0" w:line="240" w:lineRule="auto"/>
        <w:rPr>
          <w:rFonts w:ascii="Xerox Sans" w:hAnsi="Xerox Sans"/>
          <w:sz w:val="24"/>
          <w:szCs w:val="24"/>
        </w:rPr>
      </w:pPr>
      <w:r w:rsidRPr="0003267F">
        <w:rPr>
          <w:rFonts w:ascii="Xerox Sans" w:hAnsi="Xerox Sans"/>
          <w:sz w:val="24"/>
          <w:szCs w:val="24"/>
        </w:rPr>
        <w:t>When the file copy process has completed, select Quit. The drivers have been installed on the Mac.</w:t>
      </w:r>
    </w:p>
    <w:p w:rsidR="00A55FB6" w:rsidRPr="0003267F" w:rsidRDefault="00A55FB6" w:rsidP="0003267F">
      <w:pPr>
        <w:numPr>
          <w:ilvl w:val="0"/>
          <w:numId w:val="15"/>
        </w:numPr>
        <w:spacing w:after="0" w:line="240" w:lineRule="auto"/>
        <w:rPr>
          <w:rFonts w:ascii="Xerox Sans" w:hAnsi="Xerox Sans"/>
          <w:sz w:val="24"/>
          <w:szCs w:val="24"/>
        </w:rPr>
      </w:pPr>
      <w:r w:rsidRPr="0003267F">
        <w:rPr>
          <w:rFonts w:ascii="Xerox Sans" w:hAnsi="Xerox Sans"/>
          <w:sz w:val="24"/>
          <w:szCs w:val="24"/>
        </w:rPr>
        <w:t>Select System Preferences.</w:t>
      </w:r>
    </w:p>
    <w:p w:rsidR="00A55FB6" w:rsidRPr="0003267F" w:rsidRDefault="00A55FB6" w:rsidP="0003267F">
      <w:pPr>
        <w:numPr>
          <w:ilvl w:val="0"/>
          <w:numId w:val="15"/>
        </w:numPr>
        <w:spacing w:after="0" w:line="240" w:lineRule="auto"/>
        <w:rPr>
          <w:rFonts w:ascii="Xerox Sans" w:hAnsi="Xerox Sans"/>
          <w:sz w:val="24"/>
          <w:szCs w:val="24"/>
        </w:rPr>
      </w:pPr>
      <w:r w:rsidRPr="0003267F">
        <w:rPr>
          <w:rFonts w:ascii="Xerox Sans" w:hAnsi="Xerox Sans"/>
          <w:sz w:val="24"/>
          <w:szCs w:val="24"/>
        </w:rPr>
        <w:t>Select Print &amp; Fax.</w:t>
      </w:r>
    </w:p>
    <w:p w:rsidR="00A55FB6" w:rsidRPr="0003267F" w:rsidRDefault="00A55FB6" w:rsidP="0003267F">
      <w:pPr>
        <w:numPr>
          <w:ilvl w:val="0"/>
          <w:numId w:val="15"/>
        </w:numPr>
        <w:spacing w:after="0" w:line="240" w:lineRule="auto"/>
        <w:rPr>
          <w:rFonts w:ascii="Xerox Sans" w:hAnsi="Xerox Sans"/>
          <w:sz w:val="24"/>
          <w:szCs w:val="24"/>
        </w:rPr>
      </w:pPr>
      <w:r w:rsidRPr="0003267F">
        <w:rPr>
          <w:rFonts w:ascii="Xerox Sans" w:hAnsi="Xerox Sans"/>
          <w:sz w:val="24"/>
          <w:szCs w:val="24"/>
        </w:rPr>
        <w:t>Add new printer by choosing the + icon.</w:t>
      </w:r>
    </w:p>
    <w:p w:rsidR="00A55FB6" w:rsidRPr="0003267F" w:rsidRDefault="00A55FB6" w:rsidP="0003267F">
      <w:pPr>
        <w:numPr>
          <w:ilvl w:val="0"/>
          <w:numId w:val="15"/>
        </w:numPr>
        <w:spacing w:after="0" w:line="240" w:lineRule="auto"/>
        <w:rPr>
          <w:rFonts w:ascii="Xerox Sans" w:hAnsi="Xerox Sans"/>
          <w:sz w:val="24"/>
          <w:szCs w:val="24"/>
        </w:rPr>
      </w:pPr>
      <w:r w:rsidRPr="0003267F">
        <w:rPr>
          <w:rFonts w:ascii="Xerox Sans" w:hAnsi="Xerox Sans"/>
          <w:sz w:val="24"/>
          <w:szCs w:val="24"/>
        </w:rPr>
        <w:t>Select IP for network printing.</w:t>
      </w:r>
    </w:p>
    <w:p w:rsidR="00A55FB6" w:rsidRPr="0003267F" w:rsidRDefault="00A55FB6" w:rsidP="0003267F">
      <w:pPr>
        <w:numPr>
          <w:ilvl w:val="0"/>
          <w:numId w:val="15"/>
        </w:numPr>
        <w:spacing w:after="0" w:line="240" w:lineRule="auto"/>
        <w:rPr>
          <w:rFonts w:ascii="Xerox Sans" w:hAnsi="Xerox Sans"/>
          <w:sz w:val="24"/>
          <w:szCs w:val="24"/>
        </w:rPr>
      </w:pPr>
      <w:r w:rsidRPr="0003267F">
        <w:rPr>
          <w:rFonts w:ascii="Xerox Sans" w:hAnsi="Xerox Sans"/>
          <w:sz w:val="24"/>
          <w:szCs w:val="24"/>
        </w:rPr>
        <w:t>Select Line Printer Daemon (LPD) as the protocol.</w:t>
      </w:r>
    </w:p>
    <w:p w:rsidR="00A55FB6" w:rsidRPr="0003267F" w:rsidRDefault="00A55FB6" w:rsidP="0003267F">
      <w:pPr>
        <w:numPr>
          <w:ilvl w:val="0"/>
          <w:numId w:val="15"/>
        </w:numPr>
        <w:spacing w:after="0" w:line="240" w:lineRule="auto"/>
        <w:rPr>
          <w:rFonts w:ascii="Xerox Sans" w:hAnsi="Xerox Sans"/>
          <w:sz w:val="24"/>
          <w:szCs w:val="24"/>
        </w:rPr>
      </w:pPr>
      <w:r w:rsidRPr="0003267F">
        <w:rPr>
          <w:rFonts w:ascii="Xerox Sans" w:hAnsi="Xerox Sans"/>
          <w:sz w:val="24"/>
          <w:szCs w:val="24"/>
        </w:rPr>
        <w:t>Enter the IP address of the printer.</w:t>
      </w:r>
    </w:p>
    <w:p w:rsidR="00A55FB6" w:rsidRPr="0003267F" w:rsidRDefault="00A55FB6" w:rsidP="0003267F">
      <w:pPr>
        <w:numPr>
          <w:ilvl w:val="0"/>
          <w:numId w:val="15"/>
        </w:numPr>
        <w:spacing w:after="0" w:line="240" w:lineRule="auto"/>
        <w:rPr>
          <w:rFonts w:ascii="Xerox Sans" w:hAnsi="Xerox Sans"/>
          <w:sz w:val="24"/>
          <w:szCs w:val="24"/>
        </w:rPr>
      </w:pPr>
      <w:r w:rsidRPr="0003267F">
        <w:rPr>
          <w:rFonts w:ascii="Xerox Sans" w:hAnsi="Xerox Sans"/>
          <w:sz w:val="24"/>
          <w:szCs w:val="24"/>
        </w:rPr>
        <w:t>Under Print Using, choose Select a Driver to use from the pull down menu.</w:t>
      </w:r>
    </w:p>
    <w:p w:rsidR="00A55FB6" w:rsidRPr="0003267F" w:rsidRDefault="00A55FB6" w:rsidP="0003267F">
      <w:pPr>
        <w:numPr>
          <w:ilvl w:val="0"/>
          <w:numId w:val="15"/>
        </w:numPr>
        <w:spacing w:after="0" w:line="240" w:lineRule="auto"/>
        <w:rPr>
          <w:rFonts w:ascii="Xerox Sans" w:hAnsi="Xerox Sans"/>
          <w:sz w:val="24"/>
          <w:szCs w:val="24"/>
        </w:rPr>
      </w:pPr>
      <w:r w:rsidRPr="0003267F">
        <w:rPr>
          <w:rFonts w:ascii="Xerox Sans" w:hAnsi="Xerox Sans"/>
          <w:sz w:val="24"/>
          <w:szCs w:val="24"/>
        </w:rPr>
        <w:t>Choose the 4112 or 4127 driver v3017.104 PS.</w:t>
      </w:r>
    </w:p>
    <w:p w:rsidR="00A55FB6" w:rsidRPr="0003267F" w:rsidRDefault="00A55FB6" w:rsidP="0003267F">
      <w:pPr>
        <w:numPr>
          <w:ilvl w:val="0"/>
          <w:numId w:val="15"/>
        </w:numPr>
        <w:spacing w:after="0" w:line="240" w:lineRule="auto"/>
        <w:rPr>
          <w:rFonts w:ascii="Xerox Sans" w:hAnsi="Xerox Sans"/>
          <w:sz w:val="24"/>
          <w:szCs w:val="24"/>
        </w:rPr>
      </w:pPr>
      <w:r w:rsidRPr="0003267F">
        <w:rPr>
          <w:rFonts w:ascii="Xerox Sans" w:hAnsi="Xerox Sans"/>
          <w:sz w:val="24"/>
          <w:szCs w:val="24"/>
        </w:rPr>
        <w:t>Select Add.</w:t>
      </w:r>
    </w:p>
    <w:p w:rsidR="00A55FB6" w:rsidRPr="0003267F" w:rsidRDefault="00A55FB6" w:rsidP="0003267F">
      <w:pPr>
        <w:numPr>
          <w:ilvl w:val="0"/>
          <w:numId w:val="15"/>
        </w:numPr>
        <w:spacing w:after="0" w:line="240" w:lineRule="auto"/>
        <w:rPr>
          <w:rFonts w:ascii="Xerox Sans" w:hAnsi="Xerox Sans"/>
          <w:sz w:val="24"/>
          <w:szCs w:val="24"/>
        </w:rPr>
      </w:pPr>
      <w:r w:rsidRPr="0003267F">
        <w:rPr>
          <w:rFonts w:ascii="Xerox Sans" w:hAnsi="Xerox Sans"/>
          <w:sz w:val="24"/>
          <w:szCs w:val="24"/>
        </w:rPr>
        <w:t>Select the installable options available on your printer.</w:t>
      </w:r>
    </w:p>
    <w:p w:rsidR="00A55FB6" w:rsidRPr="0003267F" w:rsidRDefault="00A55FB6" w:rsidP="0003267F">
      <w:pPr>
        <w:spacing w:after="0" w:line="240" w:lineRule="auto"/>
        <w:rPr>
          <w:rFonts w:ascii="Xerox Sans" w:hAnsi="Xerox Sans"/>
          <w:b/>
          <w:sz w:val="24"/>
          <w:szCs w:val="24"/>
        </w:rPr>
      </w:pPr>
      <w:r w:rsidRPr="0003267F">
        <w:rPr>
          <w:rFonts w:ascii="Xerox Sans" w:hAnsi="Xerox Sans"/>
          <w:sz w:val="24"/>
          <w:szCs w:val="24"/>
        </w:rPr>
        <w:tab/>
      </w:r>
    </w:p>
    <w:p w:rsidR="00A55FB6" w:rsidRPr="0003267F" w:rsidRDefault="00A55FB6" w:rsidP="0003267F">
      <w:pPr>
        <w:spacing w:after="0" w:line="240" w:lineRule="auto"/>
        <w:ind w:left="1080" w:firstLine="720"/>
        <w:rPr>
          <w:rFonts w:ascii="Xerox Sans" w:hAnsi="Xerox Sans"/>
          <w:sz w:val="24"/>
          <w:szCs w:val="24"/>
        </w:rPr>
      </w:pPr>
      <w:r w:rsidRPr="0003267F">
        <w:rPr>
          <w:rFonts w:ascii="Xerox Sans" w:hAnsi="Xerox Sans"/>
          <w:i/>
          <w:sz w:val="24"/>
          <w:szCs w:val="24"/>
        </w:rPr>
        <w:t>CONGRATULATIONS! The driver installation is complete.</w:t>
      </w:r>
    </w:p>
    <w:p w:rsidR="00A55FB6" w:rsidRDefault="00A55FB6" w:rsidP="0003267F">
      <w:pPr>
        <w:spacing w:after="0" w:line="240" w:lineRule="auto"/>
        <w:jc w:val="center"/>
        <w:rPr>
          <w:rFonts w:ascii="Xerox Sans" w:hAnsi="Xerox Sans"/>
          <w:b/>
          <w:sz w:val="24"/>
          <w:szCs w:val="24"/>
        </w:rPr>
      </w:pPr>
    </w:p>
    <w:p w:rsidR="00A55FB6" w:rsidRDefault="00A55FB6" w:rsidP="0003267F">
      <w:pPr>
        <w:spacing w:after="0" w:line="240" w:lineRule="auto"/>
        <w:jc w:val="center"/>
        <w:rPr>
          <w:rFonts w:ascii="Xerox Sans" w:hAnsi="Xerox Sans"/>
          <w:b/>
          <w:sz w:val="24"/>
          <w:szCs w:val="24"/>
        </w:rPr>
      </w:pPr>
    </w:p>
    <w:p w:rsidR="00A55FB6" w:rsidRDefault="00A55FB6" w:rsidP="0003267F">
      <w:pPr>
        <w:spacing w:after="0" w:line="240" w:lineRule="auto"/>
        <w:jc w:val="center"/>
        <w:rPr>
          <w:rFonts w:ascii="Xerox Sans" w:hAnsi="Xerox Sans"/>
          <w:b/>
          <w:sz w:val="24"/>
          <w:szCs w:val="24"/>
        </w:rPr>
      </w:pPr>
    </w:p>
    <w:p w:rsidR="00A55FB6" w:rsidRDefault="00A55FB6" w:rsidP="0003267F">
      <w:pPr>
        <w:spacing w:after="0" w:line="240" w:lineRule="auto"/>
        <w:jc w:val="center"/>
        <w:rPr>
          <w:rFonts w:ascii="Xerox Sans" w:hAnsi="Xerox Sans"/>
          <w:b/>
          <w:sz w:val="24"/>
          <w:szCs w:val="24"/>
        </w:rPr>
      </w:pPr>
    </w:p>
    <w:p w:rsidR="00A55FB6" w:rsidRDefault="00A55FB6" w:rsidP="0003267F">
      <w:pPr>
        <w:spacing w:after="0" w:line="240" w:lineRule="auto"/>
        <w:jc w:val="center"/>
        <w:rPr>
          <w:rFonts w:ascii="Xerox Sans" w:hAnsi="Xerox Sans"/>
          <w:b/>
          <w:sz w:val="24"/>
          <w:szCs w:val="24"/>
        </w:rPr>
      </w:pPr>
    </w:p>
    <w:p w:rsidR="00A55FB6" w:rsidRDefault="00A55FB6" w:rsidP="0003267F">
      <w:pPr>
        <w:spacing w:after="0" w:line="240" w:lineRule="auto"/>
        <w:jc w:val="center"/>
        <w:rPr>
          <w:rFonts w:ascii="Xerox Sans" w:hAnsi="Xerox Sans"/>
          <w:b/>
          <w:sz w:val="24"/>
          <w:szCs w:val="24"/>
        </w:rPr>
      </w:pPr>
    </w:p>
    <w:p w:rsidR="00A55FB6" w:rsidRDefault="00A55FB6" w:rsidP="0003267F">
      <w:pPr>
        <w:spacing w:after="0" w:line="240" w:lineRule="auto"/>
        <w:jc w:val="center"/>
        <w:rPr>
          <w:rFonts w:ascii="Xerox Sans" w:hAnsi="Xerox Sans"/>
          <w:b/>
          <w:sz w:val="24"/>
          <w:szCs w:val="24"/>
        </w:rPr>
      </w:pPr>
    </w:p>
    <w:p w:rsidR="00A55FB6" w:rsidRDefault="00A55FB6" w:rsidP="0003267F">
      <w:pPr>
        <w:spacing w:after="0" w:line="240" w:lineRule="auto"/>
        <w:jc w:val="center"/>
        <w:rPr>
          <w:rFonts w:ascii="Xerox Sans" w:hAnsi="Xerox Sans"/>
          <w:b/>
          <w:sz w:val="24"/>
          <w:szCs w:val="24"/>
        </w:rPr>
      </w:pPr>
    </w:p>
    <w:p w:rsidR="00A55FB6" w:rsidRDefault="00A55FB6" w:rsidP="0003267F">
      <w:pPr>
        <w:spacing w:after="0" w:line="240" w:lineRule="auto"/>
        <w:jc w:val="center"/>
        <w:rPr>
          <w:rFonts w:ascii="Xerox Sans" w:hAnsi="Xerox Sans"/>
          <w:b/>
          <w:sz w:val="24"/>
          <w:szCs w:val="24"/>
        </w:rPr>
      </w:pPr>
    </w:p>
    <w:p w:rsidR="00A55FB6" w:rsidRDefault="00A55FB6" w:rsidP="0003267F">
      <w:pPr>
        <w:spacing w:after="0" w:line="240" w:lineRule="auto"/>
        <w:jc w:val="center"/>
        <w:rPr>
          <w:rFonts w:ascii="Xerox Sans" w:hAnsi="Xerox Sans"/>
          <w:b/>
          <w:sz w:val="24"/>
          <w:szCs w:val="24"/>
        </w:rPr>
      </w:pPr>
    </w:p>
    <w:p w:rsidR="00A55FB6" w:rsidRDefault="00A55FB6" w:rsidP="0003267F">
      <w:pPr>
        <w:spacing w:after="0" w:line="240" w:lineRule="auto"/>
        <w:jc w:val="center"/>
        <w:rPr>
          <w:rFonts w:ascii="Xerox Sans" w:hAnsi="Xerox Sans"/>
          <w:b/>
          <w:sz w:val="24"/>
          <w:szCs w:val="24"/>
        </w:rPr>
      </w:pPr>
    </w:p>
    <w:p w:rsidR="00A55FB6" w:rsidRDefault="00A55FB6" w:rsidP="0003267F">
      <w:pPr>
        <w:spacing w:after="0" w:line="240" w:lineRule="auto"/>
        <w:jc w:val="center"/>
        <w:rPr>
          <w:rFonts w:ascii="Xerox Sans" w:hAnsi="Xerox Sans"/>
          <w:b/>
          <w:sz w:val="24"/>
          <w:szCs w:val="24"/>
        </w:rPr>
      </w:pPr>
    </w:p>
    <w:p w:rsidR="00A55FB6" w:rsidRDefault="00A55FB6" w:rsidP="0003267F">
      <w:pPr>
        <w:spacing w:after="0" w:line="240" w:lineRule="auto"/>
        <w:jc w:val="center"/>
        <w:rPr>
          <w:rFonts w:ascii="Xerox Sans" w:hAnsi="Xerox Sans"/>
          <w:b/>
          <w:sz w:val="24"/>
          <w:szCs w:val="24"/>
        </w:rPr>
      </w:pPr>
    </w:p>
    <w:p w:rsidR="00A55FB6" w:rsidRDefault="00A55FB6" w:rsidP="0003267F">
      <w:pPr>
        <w:spacing w:after="0" w:line="240" w:lineRule="auto"/>
        <w:jc w:val="center"/>
        <w:rPr>
          <w:rFonts w:ascii="Xerox Sans" w:hAnsi="Xerox Sans"/>
          <w:b/>
          <w:sz w:val="24"/>
          <w:szCs w:val="24"/>
        </w:rPr>
      </w:pPr>
    </w:p>
    <w:p w:rsidR="00A55FB6" w:rsidRDefault="00A55FB6" w:rsidP="0003267F">
      <w:pPr>
        <w:spacing w:after="0" w:line="240" w:lineRule="auto"/>
        <w:jc w:val="center"/>
        <w:rPr>
          <w:rFonts w:ascii="Xerox Sans" w:hAnsi="Xerox Sans"/>
          <w:b/>
          <w:sz w:val="24"/>
          <w:szCs w:val="24"/>
        </w:rPr>
      </w:pPr>
    </w:p>
    <w:p w:rsidR="00A55FB6" w:rsidRDefault="00A55FB6" w:rsidP="0003267F">
      <w:pPr>
        <w:spacing w:after="0" w:line="240" w:lineRule="auto"/>
        <w:jc w:val="center"/>
        <w:rPr>
          <w:rFonts w:ascii="Xerox Sans" w:hAnsi="Xerox Sans"/>
          <w:b/>
          <w:sz w:val="24"/>
          <w:szCs w:val="24"/>
        </w:rPr>
      </w:pPr>
    </w:p>
    <w:p w:rsidR="00A55FB6" w:rsidRDefault="00A55FB6" w:rsidP="0003267F">
      <w:pPr>
        <w:spacing w:after="0" w:line="240" w:lineRule="auto"/>
        <w:jc w:val="center"/>
        <w:rPr>
          <w:rFonts w:ascii="Xerox Sans" w:hAnsi="Xerox Sans"/>
          <w:b/>
          <w:sz w:val="24"/>
          <w:szCs w:val="24"/>
        </w:rPr>
      </w:pPr>
    </w:p>
    <w:p w:rsidR="00A55FB6" w:rsidRDefault="00A55FB6" w:rsidP="0003267F">
      <w:pPr>
        <w:spacing w:after="0" w:line="240" w:lineRule="auto"/>
        <w:jc w:val="center"/>
        <w:rPr>
          <w:rFonts w:ascii="Xerox Sans" w:hAnsi="Xerox Sans"/>
          <w:b/>
          <w:sz w:val="24"/>
          <w:szCs w:val="24"/>
        </w:rPr>
      </w:pPr>
    </w:p>
    <w:p w:rsidR="00A55FB6" w:rsidRDefault="00A55FB6" w:rsidP="0003267F">
      <w:pPr>
        <w:spacing w:after="0" w:line="240" w:lineRule="auto"/>
        <w:jc w:val="center"/>
        <w:rPr>
          <w:rFonts w:ascii="Xerox Sans" w:hAnsi="Xerox Sans"/>
          <w:b/>
          <w:sz w:val="24"/>
          <w:szCs w:val="24"/>
        </w:rPr>
      </w:pPr>
    </w:p>
    <w:p w:rsidR="00A55FB6" w:rsidRDefault="00A55FB6" w:rsidP="0003267F">
      <w:pPr>
        <w:spacing w:after="0" w:line="240" w:lineRule="auto"/>
        <w:jc w:val="center"/>
        <w:rPr>
          <w:rFonts w:ascii="Xerox Sans" w:hAnsi="Xerox Sans"/>
          <w:b/>
          <w:sz w:val="24"/>
          <w:szCs w:val="24"/>
        </w:rPr>
      </w:pPr>
    </w:p>
    <w:p w:rsidR="00A55FB6" w:rsidRDefault="00A55FB6" w:rsidP="0003267F">
      <w:pPr>
        <w:spacing w:after="0" w:line="240" w:lineRule="auto"/>
        <w:jc w:val="center"/>
        <w:rPr>
          <w:rFonts w:ascii="Xerox Sans" w:hAnsi="Xerox Sans"/>
          <w:b/>
          <w:sz w:val="24"/>
          <w:szCs w:val="24"/>
        </w:rPr>
      </w:pPr>
    </w:p>
    <w:p w:rsidR="00A55FB6" w:rsidRPr="0003267F" w:rsidRDefault="00A55FB6" w:rsidP="0003267F">
      <w:pPr>
        <w:spacing w:after="0" w:line="240" w:lineRule="auto"/>
        <w:jc w:val="center"/>
        <w:rPr>
          <w:rFonts w:ascii="Xerox Sans" w:hAnsi="Xerox Sans"/>
          <w:b/>
          <w:sz w:val="24"/>
          <w:szCs w:val="24"/>
        </w:rPr>
      </w:pPr>
      <w:r w:rsidRPr="0003267F">
        <w:rPr>
          <w:rFonts w:ascii="Xerox Sans" w:hAnsi="Xerox Sans"/>
          <w:b/>
          <w:sz w:val="24"/>
          <w:szCs w:val="24"/>
        </w:rPr>
        <w:t>PCL drivers on Windows Operating Systems (32 Bit)</w:t>
      </w:r>
    </w:p>
    <w:p w:rsidR="00A55FB6" w:rsidRPr="0003267F" w:rsidRDefault="00A55FB6" w:rsidP="0003267F">
      <w:pPr>
        <w:spacing w:after="0" w:line="240" w:lineRule="auto"/>
        <w:rPr>
          <w:rFonts w:ascii="Xerox Sans" w:hAnsi="Xerox Sans"/>
          <w:sz w:val="24"/>
          <w:szCs w:val="24"/>
        </w:rPr>
      </w:pPr>
    </w:p>
    <w:p w:rsidR="00A55FB6" w:rsidRPr="0003267F" w:rsidRDefault="00A55FB6" w:rsidP="0003267F">
      <w:pPr>
        <w:spacing w:after="0" w:line="240" w:lineRule="auto"/>
        <w:ind w:firstLine="720"/>
        <w:rPr>
          <w:rFonts w:ascii="Xerox Sans" w:hAnsi="Xerox Sans"/>
          <w:sz w:val="24"/>
          <w:szCs w:val="24"/>
        </w:rPr>
      </w:pPr>
    </w:p>
    <w:p w:rsidR="00A55FB6" w:rsidRPr="0003267F" w:rsidRDefault="00A55FB6" w:rsidP="0003267F">
      <w:pPr>
        <w:spacing w:after="0" w:line="240" w:lineRule="auto"/>
        <w:rPr>
          <w:rFonts w:ascii="Xerox Sans" w:hAnsi="Xerox Sans"/>
          <w:sz w:val="24"/>
          <w:szCs w:val="24"/>
          <w:u w:val="single"/>
        </w:rPr>
      </w:pPr>
      <w:r>
        <w:rPr>
          <w:rFonts w:ascii="Xerox Sans" w:hAnsi="Xerox Sans"/>
          <w:sz w:val="24"/>
          <w:szCs w:val="24"/>
          <w:u w:val="single"/>
        </w:rPr>
        <w:t xml:space="preserve">Microsoft Windows 2008 </w:t>
      </w:r>
      <w:r w:rsidRPr="0003267F">
        <w:rPr>
          <w:rFonts w:ascii="Xerox Sans" w:hAnsi="Xerox Sans"/>
          <w:sz w:val="24"/>
          <w:szCs w:val="24"/>
          <w:u w:val="single"/>
        </w:rPr>
        <w:t>Server</w:t>
      </w:r>
    </w:p>
    <w:p w:rsidR="00A55FB6" w:rsidRPr="0003267F" w:rsidRDefault="00A55FB6" w:rsidP="0003267F">
      <w:pPr>
        <w:spacing w:after="0" w:line="240" w:lineRule="auto"/>
        <w:rPr>
          <w:rFonts w:ascii="Xerox Sans" w:hAnsi="Xerox Sans"/>
          <w:sz w:val="24"/>
          <w:szCs w:val="24"/>
        </w:rPr>
      </w:pPr>
      <w:r w:rsidRPr="0003267F">
        <w:rPr>
          <w:rFonts w:ascii="Xerox Sans" w:hAnsi="Xerox Sans"/>
          <w:sz w:val="24"/>
          <w:szCs w:val="24"/>
        </w:rPr>
        <w:tab/>
      </w:r>
      <w:r w:rsidRPr="0003267F">
        <w:rPr>
          <w:rFonts w:ascii="Xerox Sans" w:hAnsi="Xerox Sans"/>
          <w:sz w:val="24"/>
          <w:szCs w:val="24"/>
        </w:rPr>
        <w:tab/>
      </w:r>
    </w:p>
    <w:p w:rsidR="00A55FB6" w:rsidRPr="0003267F" w:rsidRDefault="00A55FB6" w:rsidP="0003267F">
      <w:pPr>
        <w:numPr>
          <w:ilvl w:val="0"/>
          <w:numId w:val="9"/>
        </w:numPr>
        <w:spacing w:after="0" w:line="240" w:lineRule="auto"/>
        <w:rPr>
          <w:rFonts w:ascii="Xerox Sans" w:hAnsi="Xerox Sans"/>
          <w:sz w:val="24"/>
          <w:szCs w:val="24"/>
        </w:rPr>
      </w:pPr>
      <w:r w:rsidRPr="0003267F">
        <w:rPr>
          <w:rFonts w:ascii="Xerox Sans" w:hAnsi="Xerox Sans"/>
          <w:sz w:val="24"/>
          <w:szCs w:val="24"/>
        </w:rPr>
        <w:t>Insert the PS/PCL driver CD into the CDROM.</w:t>
      </w:r>
    </w:p>
    <w:p w:rsidR="00A55FB6" w:rsidRPr="0003267F" w:rsidRDefault="00A55FB6" w:rsidP="0003267F">
      <w:pPr>
        <w:numPr>
          <w:ilvl w:val="0"/>
          <w:numId w:val="9"/>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 xml:space="preserve">START / SETTINGS / PRINTERS </w:t>
      </w:r>
      <w:r w:rsidRPr="0003267F">
        <w:rPr>
          <w:rFonts w:ascii="Xerox Sans" w:hAnsi="Xerox Sans"/>
          <w:sz w:val="24"/>
          <w:szCs w:val="24"/>
        </w:rPr>
        <w:t xml:space="preserve">(on Windows 2000) or </w:t>
      </w:r>
      <w:r w:rsidRPr="0003267F">
        <w:rPr>
          <w:rFonts w:ascii="Xerox Sans" w:hAnsi="Xerox Sans"/>
          <w:b/>
          <w:sz w:val="24"/>
          <w:szCs w:val="24"/>
        </w:rPr>
        <w:t>START / PRINTERS AND FAXES</w:t>
      </w:r>
      <w:r w:rsidRPr="0003267F">
        <w:rPr>
          <w:rFonts w:ascii="Xerox Sans" w:hAnsi="Xerox Sans"/>
          <w:sz w:val="24"/>
          <w:szCs w:val="24"/>
        </w:rPr>
        <w:t xml:space="preserve"> (on Windows 2003 Server) from the start menu.</w:t>
      </w:r>
    </w:p>
    <w:p w:rsidR="00A55FB6" w:rsidRPr="0003267F" w:rsidRDefault="00A55FB6" w:rsidP="0003267F">
      <w:pPr>
        <w:numPr>
          <w:ilvl w:val="0"/>
          <w:numId w:val="9"/>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ADD PRINTER</w:t>
      </w:r>
      <w:r w:rsidRPr="0003267F">
        <w:rPr>
          <w:rFonts w:ascii="Xerox Sans" w:hAnsi="Xerox Sans"/>
          <w:sz w:val="24"/>
          <w:szCs w:val="24"/>
        </w:rPr>
        <w:t>.</w:t>
      </w:r>
    </w:p>
    <w:p w:rsidR="00A55FB6" w:rsidRPr="0003267F" w:rsidRDefault="00A55FB6" w:rsidP="0003267F">
      <w:pPr>
        <w:numPr>
          <w:ilvl w:val="0"/>
          <w:numId w:val="9"/>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numPr>
          <w:ilvl w:val="0"/>
          <w:numId w:val="9"/>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LOCAL PRINTER</w:t>
      </w:r>
      <w:r w:rsidRPr="0003267F">
        <w:rPr>
          <w:rFonts w:ascii="Xerox Sans" w:hAnsi="Xerox Sans"/>
          <w:sz w:val="24"/>
          <w:szCs w:val="24"/>
        </w:rPr>
        <w:t>.</w:t>
      </w:r>
    </w:p>
    <w:p w:rsidR="00A55FB6" w:rsidRPr="0003267F" w:rsidRDefault="00A55FB6" w:rsidP="0003267F">
      <w:pPr>
        <w:numPr>
          <w:ilvl w:val="0"/>
          <w:numId w:val="9"/>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spacing w:after="0" w:line="240" w:lineRule="auto"/>
        <w:rPr>
          <w:rFonts w:ascii="Xerox Sans" w:hAnsi="Xerox Sans"/>
          <w:sz w:val="24"/>
          <w:szCs w:val="24"/>
        </w:rPr>
      </w:pPr>
    </w:p>
    <w:p w:rsidR="00A55FB6" w:rsidRPr="0003267F" w:rsidRDefault="00A55FB6" w:rsidP="0003267F">
      <w:pPr>
        <w:spacing w:after="0" w:line="240" w:lineRule="auto"/>
        <w:ind w:left="1440"/>
        <w:rPr>
          <w:rFonts w:ascii="Xerox Sans" w:hAnsi="Xerox Sans"/>
          <w:color w:val="0000FF"/>
          <w:sz w:val="24"/>
          <w:szCs w:val="24"/>
        </w:rPr>
      </w:pPr>
      <w:r w:rsidRPr="0003267F">
        <w:rPr>
          <w:rFonts w:ascii="Xerox Sans" w:hAnsi="Xerox Sans"/>
          <w:color w:val="0000FF"/>
          <w:sz w:val="24"/>
          <w:szCs w:val="24"/>
        </w:rPr>
        <w:t>NOTE: If a port with the printer IP address appears in the list, then continue on to step 7.</w:t>
      </w:r>
    </w:p>
    <w:p w:rsidR="00A55FB6" w:rsidRPr="0003267F" w:rsidRDefault="00A55FB6" w:rsidP="0003267F">
      <w:pPr>
        <w:spacing w:after="0" w:line="240" w:lineRule="auto"/>
        <w:ind w:left="1800"/>
        <w:rPr>
          <w:rFonts w:ascii="Xerox Sans" w:hAnsi="Xerox Sans"/>
          <w:sz w:val="24"/>
          <w:szCs w:val="24"/>
        </w:rPr>
      </w:pPr>
    </w:p>
    <w:p w:rsidR="00A55FB6" w:rsidRPr="0003267F" w:rsidRDefault="00A55FB6" w:rsidP="0003267F">
      <w:pPr>
        <w:spacing w:after="0" w:line="240" w:lineRule="auto"/>
        <w:ind w:left="1440"/>
        <w:rPr>
          <w:rFonts w:ascii="Xerox Sans" w:hAnsi="Xerox Sans"/>
          <w:color w:val="0000FF"/>
          <w:sz w:val="24"/>
          <w:szCs w:val="24"/>
        </w:rPr>
      </w:pPr>
      <w:r w:rsidRPr="0003267F">
        <w:rPr>
          <w:rFonts w:ascii="Xerox Sans" w:hAnsi="Xerox Sans"/>
          <w:color w:val="0000FF"/>
          <w:sz w:val="24"/>
          <w:szCs w:val="24"/>
        </w:rPr>
        <w:t>NOTE: If there is no port for the printer IP address, then continue on to step 23.</w:t>
      </w:r>
    </w:p>
    <w:p w:rsidR="00A55FB6" w:rsidRPr="0003267F" w:rsidRDefault="00A55FB6" w:rsidP="0003267F">
      <w:pPr>
        <w:spacing w:after="0" w:line="240" w:lineRule="auto"/>
        <w:ind w:left="1800"/>
        <w:rPr>
          <w:rFonts w:ascii="Xerox Sans" w:hAnsi="Xerox Sans"/>
          <w:sz w:val="24"/>
          <w:szCs w:val="24"/>
        </w:rPr>
      </w:pPr>
    </w:p>
    <w:p w:rsidR="00A55FB6" w:rsidRPr="0003267F" w:rsidRDefault="00A55FB6" w:rsidP="0003267F">
      <w:pPr>
        <w:numPr>
          <w:ilvl w:val="0"/>
          <w:numId w:val="9"/>
        </w:numPr>
        <w:spacing w:after="0" w:line="240" w:lineRule="auto"/>
        <w:rPr>
          <w:rFonts w:ascii="Xerox Sans" w:hAnsi="Xerox Sans"/>
          <w:sz w:val="24"/>
          <w:szCs w:val="24"/>
        </w:rPr>
      </w:pPr>
      <w:r w:rsidRPr="0003267F">
        <w:rPr>
          <w:rFonts w:ascii="Xerox Sans" w:hAnsi="Xerox Sans"/>
          <w:sz w:val="24"/>
          <w:szCs w:val="24"/>
        </w:rPr>
        <w:t>Select the port that corresponds to you printer IP address from the pull down menu.</w:t>
      </w:r>
    </w:p>
    <w:p w:rsidR="00A55FB6" w:rsidRPr="0003267F" w:rsidRDefault="00A55FB6" w:rsidP="0003267F">
      <w:pPr>
        <w:numPr>
          <w:ilvl w:val="0"/>
          <w:numId w:val="9"/>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numPr>
          <w:ilvl w:val="0"/>
          <w:numId w:val="9"/>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HAVE DISK</w:t>
      </w:r>
      <w:r w:rsidRPr="0003267F">
        <w:rPr>
          <w:rFonts w:ascii="Xerox Sans" w:hAnsi="Xerox Sans"/>
          <w:sz w:val="24"/>
          <w:szCs w:val="24"/>
        </w:rPr>
        <w:t>.</w:t>
      </w:r>
    </w:p>
    <w:p w:rsidR="00A55FB6" w:rsidRPr="0003267F" w:rsidRDefault="00A55FB6" w:rsidP="0003267F">
      <w:pPr>
        <w:numPr>
          <w:ilvl w:val="0"/>
          <w:numId w:val="9"/>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BROWSE</w:t>
      </w:r>
      <w:r w:rsidRPr="0003267F">
        <w:rPr>
          <w:rFonts w:ascii="Xerox Sans" w:hAnsi="Xerox Sans"/>
          <w:sz w:val="24"/>
          <w:szCs w:val="24"/>
        </w:rPr>
        <w:t xml:space="preserve"> and choose the CDROM drive location.</w:t>
      </w:r>
    </w:p>
    <w:p w:rsidR="00A55FB6" w:rsidRPr="0003267F" w:rsidRDefault="00A55FB6" w:rsidP="0003267F">
      <w:pPr>
        <w:numPr>
          <w:ilvl w:val="0"/>
          <w:numId w:val="9"/>
        </w:numPr>
        <w:spacing w:after="0" w:line="240" w:lineRule="auto"/>
        <w:rPr>
          <w:rFonts w:ascii="Xerox Sans" w:hAnsi="Xerox Sans"/>
          <w:sz w:val="24"/>
          <w:szCs w:val="24"/>
        </w:rPr>
      </w:pPr>
      <w:r w:rsidRPr="0003267F">
        <w:rPr>
          <w:rFonts w:ascii="Xerox Sans" w:hAnsi="Xerox Sans"/>
          <w:sz w:val="24"/>
          <w:szCs w:val="24"/>
        </w:rPr>
        <w:t xml:space="preserve">Select the folder labeled </w:t>
      </w:r>
      <w:r w:rsidRPr="0003267F">
        <w:rPr>
          <w:rFonts w:ascii="Xerox Sans" w:hAnsi="Xerox Sans"/>
          <w:b/>
          <w:sz w:val="24"/>
          <w:szCs w:val="24"/>
        </w:rPr>
        <w:t>PCL</w:t>
      </w:r>
      <w:r w:rsidRPr="0003267F">
        <w:rPr>
          <w:rFonts w:ascii="Xerox Sans" w:hAnsi="Xerox Sans"/>
          <w:sz w:val="24"/>
          <w:szCs w:val="24"/>
        </w:rPr>
        <w:t>.</w:t>
      </w:r>
    </w:p>
    <w:p w:rsidR="00A55FB6" w:rsidRPr="0003267F" w:rsidRDefault="00A55FB6" w:rsidP="0003267F">
      <w:pPr>
        <w:numPr>
          <w:ilvl w:val="0"/>
          <w:numId w:val="9"/>
        </w:numPr>
        <w:spacing w:after="0" w:line="240" w:lineRule="auto"/>
        <w:rPr>
          <w:rFonts w:ascii="Xerox Sans" w:hAnsi="Xerox Sans"/>
          <w:sz w:val="24"/>
          <w:szCs w:val="24"/>
        </w:rPr>
      </w:pPr>
      <w:r w:rsidRPr="0003267F">
        <w:rPr>
          <w:rFonts w:ascii="Xerox Sans" w:hAnsi="Xerox Sans"/>
          <w:sz w:val="24"/>
          <w:szCs w:val="24"/>
        </w:rPr>
        <w:t xml:space="preserve">Select the folder labeled </w:t>
      </w:r>
      <w:r w:rsidRPr="0003267F">
        <w:rPr>
          <w:rFonts w:ascii="Xerox Sans" w:hAnsi="Xerox Sans"/>
          <w:b/>
          <w:sz w:val="24"/>
          <w:szCs w:val="24"/>
        </w:rPr>
        <w:t>ENG</w:t>
      </w:r>
      <w:r w:rsidRPr="0003267F">
        <w:rPr>
          <w:rFonts w:ascii="Xerox Sans" w:hAnsi="Xerox Sans"/>
          <w:sz w:val="24"/>
          <w:szCs w:val="24"/>
        </w:rPr>
        <w:t>.</w:t>
      </w:r>
    </w:p>
    <w:p w:rsidR="00A55FB6" w:rsidRPr="0003267F" w:rsidRDefault="00A55FB6" w:rsidP="0003267F">
      <w:pPr>
        <w:numPr>
          <w:ilvl w:val="0"/>
          <w:numId w:val="9"/>
        </w:numPr>
        <w:spacing w:after="0" w:line="240" w:lineRule="auto"/>
        <w:rPr>
          <w:rFonts w:ascii="Xerox Sans" w:hAnsi="Xerox Sans"/>
          <w:sz w:val="24"/>
          <w:szCs w:val="24"/>
        </w:rPr>
      </w:pPr>
      <w:r w:rsidRPr="0003267F">
        <w:rPr>
          <w:rFonts w:ascii="Xerox Sans" w:hAnsi="Xerox Sans"/>
          <w:sz w:val="24"/>
          <w:szCs w:val="24"/>
        </w:rPr>
        <w:t xml:space="preserve">Select the folder labeled </w:t>
      </w:r>
      <w:r w:rsidRPr="0003267F">
        <w:rPr>
          <w:rFonts w:ascii="Xerox Sans" w:hAnsi="Xerox Sans"/>
          <w:b/>
          <w:sz w:val="24"/>
          <w:szCs w:val="24"/>
        </w:rPr>
        <w:t>PCL</w:t>
      </w:r>
      <w:r w:rsidRPr="0003267F">
        <w:rPr>
          <w:rFonts w:ascii="Xerox Sans" w:hAnsi="Xerox Sans"/>
          <w:sz w:val="24"/>
          <w:szCs w:val="24"/>
        </w:rPr>
        <w:t>.</w:t>
      </w:r>
    </w:p>
    <w:p w:rsidR="00A55FB6" w:rsidRPr="0003267F" w:rsidRDefault="00A55FB6" w:rsidP="0003267F">
      <w:pPr>
        <w:numPr>
          <w:ilvl w:val="0"/>
          <w:numId w:val="9"/>
        </w:numPr>
        <w:spacing w:after="0" w:line="240" w:lineRule="auto"/>
        <w:rPr>
          <w:rFonts w:ascii="Xerox Sans" w:hAnsi="Xerox Sans"/>
          <w:sz w:val="24"/>
          <w:szCs w:val="24"/>
        </w:rPr>
      </w:pPr>
      <w:r w:rsidRPr="0003267F">
        <w:rPr>
          <w:rFonts w:ascii="Xerox Sans" w:hAnsi="Xerox Sans"/>
          <w:sz w:val="24"/>
          <w:szCs w:val="24"/>
        </w:rPr>
        <w:t xml:space="preserve">Select the folder labeled </w:t>
      </w:r>
      <w:r w:rsidRPr="0003267F">
        <w:rPr>
          <w:rFonts w:ascii="Xerox Sans" w:hAnsi="Xerox Sans"/>
          <w:b/>
          <w:sz w:val="24"/>
          <w:szCs w:val="24"/>
        </w:rPr>
        <w:t>Win2000_XP.</w:t>
      </w:r>
    </w:p>
    <w:p w:rsidR="00A55FB6" w:rsidRPr="0003267F" w:rsidRDefault="00A55FB6" w:rsidP="0003267F">
      <w:pPr>
        <w:numPr>
          <w:ilvl w:val="0"/>
          <w:numId w:val="9"/>
        </w:numPr>
        <w:spacing w:after="0" w:line="240" w:lineRule="auto"/>
        <w:rPr>
          <w:rFonts w:ascii="Xerox Sans" w:hAnsi="Xerox Sans"/>
          <w:sz w:val="24"/>
          <w:szCs w:val="24"/>
        </w:rPr>
      </w:pPr>
      <w:r w:rsidRPr="0003267F">
        <w:rPr>
          <w:rFonts w:ascii="Xerox Sans" w:hAnsi="Xerox Sans"/>
          <w:sz w:val="24"/>
          <w:szCs w:val="24"/>
        </w:rPr>
        <w:t xml:space="preserve">Select the file named </w:t>
      </w:r>
      <w:r w:rsidRPr="0003267F">
        <w:rPr>
          <w:rFonts w:ascii="Xerox Sans" w:hAnsi="Xerox Sans"/>
          <w:b/>
          <w:sz w:val="24"/>
          <w:szCs w:val="24"/>
        </w:rPr>
        <w:t>XR6FMIE.inf</w:t>
      </w:r>
      <w:r w:rsidRPr="0003267F">
        <w:rPr>
          <w:rFonts w:ascii="Xerox Sans" w:hAnsi="Xerox Sans"/>
          <w:sz w:val="24"/>
          <w:szCs w:val="24"/>
        </w:rPr>
        <w:t>.</w:t>
      </w:r>
    </w:p>
    <w:p w:rsidR="00A55FB6" w:rsidRPr="0003267F" w:rsidRDefault="00A55FB6" w:rsidP="0003267F">
      <w:pPr>
        <w:numPr>
          <w:ilvl w:val="0"/>
          <w:numId w:val="9"/>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OPEN</w:t>
      </w:r>
      <w:r w:rsidRPr="0003267F">
        <w:rPr>
          <w:rFonts w:ascii="Xerox Sans" w:hAnsi="Xerox Sans"/>
          <w:sz w:val="24"/>
          <w:szCs w:val="24"/>
        </w:rPr>
        <w:t>.</w:t>
      </w:r>
    </w:p>
    <w:p w:rsidR="00A55FB6" w:rsidRPr="0003267F" w:rsidRDefault="00A55FB6" w:rsidP="0003267F">
      <w:pPr>
        <w:numPr>
          <w:ilvl w:val="0"/>
          <w:numId w:val="9"/>
        </w:numPr>
        <w:spacing w:after="0" w:line="240" w:lineRule="auto"/>
        <w:rPr>
          <w:rFonts w:ascii="Xerox Sans" w:hAnsi="Xerox Sans"/>
          <w:sz w:val="24"/>
          <w:szCs w:val="24"/>
        </w:rPr>
      </w:pPr>
      <w:r w:rsidRPr="0003267F">
        <w:rPr>
          <w:rFonts w:ascii="Xerox Sans" w:hAnsi="Xerox Sans"/>
          <w:sz w:val="24"/>
          <w:szCs w:val="24"/>
        </w:rPr>
        <w:t xml:space="preserve">Select printer type </w:t>
      </w:r>
      <w:r w:rsidRPr="0003267F">
        <w:rPr>
          <w:rFonts w:ascii="Xerox Sans" w:hAnsi="Xerox Sans"/>
          <w:b/>
          <w:sz w:val="24"/>
          <w:szCs w:val="24"/>
        </w:rPr>
        <w:t>4112</w:t>
      </w:r>
      <w:r w:rsidRPr="0003267F">
        <w:rPr>
          <w:rFonts w:ascii="Xerox Sans" w:hAnsi="Xerox Sans"/>
          <w:sz w:val="24"/>
          <w:szCs w:val="24"/>
        </w:rPr>
        <w:t xml:space="preserve"> or </w:t>
      </w:r>
      <w:r w:rsidRPr="0003267F">
        <w:rPr>
          <w:rFonts w:ascii="Xerox Sans" w:hAnsi="Xerox Sans"/>
          <w:b/>
          <w:sz w:val="24"/>
          <w:szCs w:val="24"/>
        </w:rPr>
        <w:t>4127</w:t>
      </w:r>
      <w:r w:rsidRPr="0003267F">
        <w:rPr>
          <w:rFonts w:ascii="Xerox Sans" w:hAnsi="Xerox Sans"/>
          <w:sz w:val="24"/>
          <w:szCs w:val="24"/>
        </w:rPr>
        <w:t xml:space="preserve"> depending on your printer configuration.</w:t>
      </w:r>
    </w:p>
    <w:p w:rsidR="00A55FB6" w:rsidRPr="0003267F" w:rsidRDefault="00A55FB6" w:rsidP="0003267F">
      <w:pPr>
        <w:numPr>
          <w:ilvl w:val="0"/>
          <w:numId w:val="9"/>
        </w:numPr>
        <w:spacing w:after="0" w:line="240" w:lineRule="auto"/>
        <w:rPr>
          <w:rFonts w:ascii="Xerox Sans" w:hAnsi="Xerox Sans"/>
          <w:sz w:val="24"/>
          <w:szCs w:val="24"/>
        </w:rPr>
      </w:pPr>
      <w:r w:rsidRPr="0003267F">
        <w:rPr>
          <w:rFonts w:ascii="Xerox Sans" w:hAnsi="Xerox Sans"/>
          <w:sz w:val="24"/>
          <w:szCs w:val="24"/>
        </w:rPr>
        <w:t xml:space="preserve">If prompted, select </w:t>
      </w:r>
      <w:r w:rsidRPr="0003267F">
        <w:rPr>
          <w:rFonts w:ascii="Xerox Sans" w:hAnsi="Xerox Sans"/>
          <w:b/>
          <w:sz w:val="24"/>
          <w:szCs w:val="24"/>
        </w:rPr>
        <w:t>REPLACE EXISTING DRIVER</w:t>
      </w:r>
      <w:r w:rsidRPr="0003267F">
        <w:rPr>
          <w:rFonts w:ascii="Xerox Sans" w:hAnsi="Xerox Sans"/>
          <w:sz w:val="24"/>
          <w:szCs w:val="24"/>
        </w:rPr>
        <w:t>.</w:t>
      </w:r>
    </w:p>
    <w:p w:rsidR="00A55FB6" w:rsidRPr="0003267F" w:rsidRDefault="00A55FB6" w:rsidP="0003267F">
      <w:pPr>
        <w:numPr>
          <w:ilvl w:val="0"/>
          <w:numId w:val="9"/>
        </w:numPr>
        <w:spacing w:after="0" w:line="240" w:lineRule="auto"/>
        <w:rPr>
          <w:rFonts w:ascii="Xerox Sans" w:hAnsi="Xerox Sans"/>
          <w:sz w:val="24"/>
          <w:szCs w:val="24"/>
        </w:rPr>
      </w:pPr>
      <w:r w:rsidRPr="0003267F">
        <w:rPr>
          <w:rFonts w:ascii="Xerox Sans" w:hAnsi="Xerox Sans"/>
          <w:sz w:val="24"/>
          <w:szCs w:val="24"/>
        </w:rPr>
        <w:t>Name your printer for easy identification.</w:t>
      </w:r>
    </w:p>
    <w:p w:rsidR="00A55FB6" w:rsidRPr="0003267F" w:rsidRDefault="00A55FB6" w:rsidP="0003267F">
      <w:pPr>
        <w:numPr>
          <w:ilvl w:val="0"/>
          <w:numId w:val="9"/>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DO NOT SHARE THIS PRINTER</w:t>
      </w:r>
      <w:r w:rsidRPr="0003267F">
        <w:rPr>
          <w:rFonts w:ascii="Xerox Sans" w:hAnsi="Xerox Sans"/>
          <w:sz w:val="24"/>
          <w:szCs w:val="24"/>
        </w:rPr>
        <w:t xml:space="preserve"> (Sharing the printer is optional).</w:t>
      </w:r>
    </w:p>
    <w:p w:rsidR="00A55FB6" w:rsidRPr="0003267F" w:rsidRDefault="00A55FB6" w:rsidP="0003267F">
      <w:pPr>
        <w:numPr>
          <w:ilvl w:val="0"/>
          <w:numId w:val="9"/>
        </w:numPr>
        <w:spacing w:after="0" w:line="240" w:lineRule="auto"/>
        <w:rPr>
          <w:rFonts w:ascii="Xerox Sans" w:hAnsi="Xerox Sans"/>
          <w:sz w:val="24"/>
          <w:szCs w:val="24"/>
        </w:rPr>
      </w:pPr>
      <w:r w:rsidRPr="0003267F">
        <w:rPr>
          <w:rFonts w:ascii="Xerox Sans" w:hAnsi="Xerox Sans"/>
          <w:sz w:val="24"/>
          <w:szCs w:val="24"/>
        </w:rPr>
        <w:t>Print a test page to verify correct driver installation.</w:t>
      </w:r>
    </w:p>
    <w:p w:rsidR="00A55FB6" w:rsidRPr="0003267F" w:rsidRDefault="00A55FB6" w:rsidP="0003267F">
      <w:pPr>
        <w:numPr>
          <w:ilvl w:val="0"/>
          <w:numId w:val="9"/>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FINISH</w:t>
      </w:r>
      <w:r w:rsidRPr="0003267F">
        <w:rPr>
          <w:rFonts w:ascii="Xerox Sans" w:hAnsi="Xerox Sans"/>
          <w:sz w:val="24"/>
          <w:szCs w:val="24"/>
        </w:rPr>
        <w:t>.</w:t>
      </w:r>
    </w:p>
    <w:p w:rsidR="00A55FB6" w:rsidRPr="0003267F" w:rsidRDefault="00A55FB6" w:rsidP="0003267F">
      <w:pPr>
        <w:numPr>
          <w:ilvl w:val="0"/>
          <w:numId w:val="9"/>
        </w:numPr>
        <w:spacing w:after="0" w:line="240" w:lineRule="auto"/>
        <w:rPr>
          <w:rFonts w:ascii="Xerox Sans" w:hAnsi="Xerox Sans"/>
          <w:sz w:val="24"/>
          <w:szCs w:val="24"/>
        </w:rPr>
      </w:pPr>
      <w:r w:rsidRPr="0003267F">
        <w:rPr>
          <w:rFonts w:ascii="Xerox Sans" w:hAnsi="Xerox Sans"/>
          <w:sz w:val="24"/>
          <w:szCs w:val="24"/>
        </w:rPr>
        <w:t xml:space="preserve">Once test page has printed, select </w:t>
      </w:r>
      <w:r w:rsidRPr="0003267F">
        <w:rPr>
          <w:rFonts w:ascii="Xerox Sans" w:hAnsi="Xerox Sans"/>
          <w:b/>
          <w:sz w:val="24"/>
          <w:szCs w:val="24"/>
        </w:rPr>
        <w:t>OK</w:t>
      </w:r>
      <w:r w:rsidRPr="0003267F">
        <w:rPr>
          <w:rFonts w:ascii="Xerox Sans" w:hAnsi="Xerox Sans"/>
          <w:sz w:val="24"/>
          <w:szCs w:val="24"/>
        </w:rPr>
        <w:t xml:space="preserve">. </w:t>
      </w:r>
    </w:p>
    <w:p w:rsidR="00A55FB6" w:rsidRPr="0003267F" w:rsidRDefault="00A55FB6" w:rsidP="0003267F">
      <w:pPr>
        <w:spacing w:after="0" w:line="240" w:lineRule="auto"/>
        <w:ind w:left="1800"/>
        <w:rPr>
          <w:rFonts w:ascii="Xerox Sans" w:hAnsi="Xerox Sans"/>
          <w:sz w:val="24"/>
          <w:szCs w:val="24"/>
        </w:rPr>
      </w:pPr>
    </w:p>
    <w:p w:rsidR="00A55FB6" w:rsidRPr="0003267F" w:rsidRDefault="00A55FB6" w:rsidP="0003267F">
      <w:pPr>
        <w:spacing w:after="0" w:line="240" w:lineRule="auto"/>
        <w:ind w:left="1440"/>
        <w:rPr>
          <w:rFonts w:ascii="Xerox Sans" w:hAnsi="Xerox Sans"/>
          <w:i/>
          <w:sz w:val="24"/>
          <w:szCs w:val="24"/>
        </w:rPr>
      </w:pPr>
      <w:r w:rsidRPr="0003267F">
        <w:rPr>
          <w:rFonts w:ascii="Xerox Sans" w:hAnsi="Xerox Sans"/>
          <w:i/>
          <w:sz w:val="24"/>
          <w:szCs w:val="24"/>
        </w:rPr>
        <w:t>CONGRATULATIONS! The driver installation is complete.</w:t>
      </w:r>
    </w:p>
    <w:p w:rsidR="00A55FB6" w:rsidRDefault="00A55FB6" w:rsidP="0003267F">
      <w:pPr>
        <w:spacing w:after="0" w:line="240" w:lineRule="auto"/>
        <w:rPr>
          <w:rFonts w:ascii="Xerox Sans" w:hAnsi="Xerox Sans"/>
          <w:sz w:val="24"/>
          <w:szCs w:val="24"/>
        </w:rPr>
      </w:pPr>
    </w:p>
    <w:p w:rsidR="00A55FB6" w:rsidRPr="0003267F" w:rsidRDefault="00A55FB6" w:rsidP="0003267F">
      <w:pPr>
        <w:spacing w:after="0" w:line="240" w:lineRule="auto"/>
        <w:rPr>
          <w:rFonts w:ascii="Xerox Sans" w:hAnsi="Xerox Sans"/>
          <w:sz w:val="24"/>
          <w:szCs w:val="24"/>
        </w:rPr>
      </w:pPr>
    </w:p>
    <w:p w:rsidR="00A55FB6" w:rsidRPr="0003267F" w:rsidRDefault="00A55FB6" w:rsidP="0003267F">
      <w:pPr>
        <w:numPr>
          <w:ilvl w:val="0"/>
          <w:numId w:val="9"/>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CREATE A NEW PORT</w:t>
      </w:r>
      <w:r w:rsidRPr="0003267F">
        <w:rPr>
          <w:rFonts w:ascii="Xerox Sans" w:hAnsi="Xerox Sans"/>
          <w:sz w:val="24"/>
          <w:szCs w:val="24"/>
        </w:rPr>
        <w:t>.</w:t>
      </w:r>
    </w:p>
    <w:p w:rsidR="00A55FB6" w:rsidRPr="0003267F" w:rsidRDefault="00A55FB6" w:rsidP="0003267F">
      <w:pPr>
        <w:numPr>
          <w:ilvl w:val="0"/>
          <w:numId w:val="9"/>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STANDARD TCP/IP PORT</w:t>
      </w:r>
      <w:r w:rsidRPr="0003267F">
        <w:rPr>
          <w:rFonts w:ascii="Xerox Sans" w:hAnsi="Xerox Sans"/>
          <w:sz w:val="24"/>
          <w:szCs w:val="24"/>
        </w:rPr>
        <w:t xml:space="preserve"> from the pull down menu.</w:t>
      </w:r>
    </w:p>
    <w:p w:rsidR="00A55FB6" w:rsidRPr="0003267F" w:rsidRDefault="00A55FB6" w:rsidP="0003267F">
      <w:pPr>
        <w:numPr>
          <w:ilvl w:val="0"/>
          <w:numId w:val="9"/>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numPr>
          <w:ilvl w:val="0"/>
          <w:numId w:val="9"/>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numPr>
          <w:ilvl w:val="0"/>
          <w:numId w:val="9"/>
        </w:numPr>
        <w:spacing w:after="0" w:line="240" w:lineRule="auto"/>
        <w:rPr>
          <w:rFonts w:ascii="Xerox Sans" w:hAnsi="Xerox Sans"/>
          <w:sz w:val="24"/>
          <w:szCs w:val="24"/>
        </w:rPr>
      </w:pPr>
      <w:r w:rsidRPr="0003267F">
        <w:rPr>
          <w:rFonts w:ascii="Xerox Sans" w:hAnsi="Xerox Sans"/>
          <w:sz w:val="24"/>
          <w:szCs w:val="24"/>
        </w:rPr>
        <w:t xml:space="preserve">Enter the IP address of your printer into the </w:t>
      </w:r>
      <w:r w:rsidRPr="0003267F">
        <w:rPr>
          <w:rFonts w:ascii="Xerox Sans" w:hAnsi="Xerox Sans"/>
          <w:b/>
          <w:sz w:val="24"/>
          <w:szCs w:val="24"/>
        </w:rPr>
        <w:t>PRINTER NAME OR IP ADDRESS</w:t>
      </w:r>
      <w:r w:rsidRPr="0003267F">
        <w:rPr>
          <w:rFonts w:ascii="Xerox Sans" w:hAnsi="Xerox Sans"/>
          <w:sz w:val="24"/>
          <w:szCs w:val="24"/>
        </w:rPr>
        <w:t xml:space="preserve"> field.</w:t>
      </w:r>
    </w:p>
    <w:p w:rsidR="00A55FB6" w:rsidRPr="0003267F" w:rsidRDefault="00A55FB6" w:rsidP="0003267F">
      <w:pPr>
        <w:numPr>
          <w:ilvl w:val="0"/>
          <w:numId w:val="9"/>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numPr>
          <w:ilvl w:val="0"/>
          <w:numId w:val="9"/>
        </w:numPr>
        <w:spacing w:after="0" w:line="240" w:lineRule="auto"/>
        <w:rPr>
          <w:rFonts w:ascii="Xerox Sans" w:hAnsi="Xerox Sans"/>
          <w:sz w:val="24"/>
          <w:szCs w:val="24"/>
        </w:rPr>
      </w:pPr>
      <w:r w:rsidRPr="0003267F">
        <w:rPr>
          <w:rFonts w:ascii="Xerox Sans" w:hAnsi="Xerox Sans"/>
          <w:sz w:val="24"/>
          <w:szCs w:val="24"/>
        </w:rPr>
        <w:t xml:space="preserve">Specify device type as </w:t>
      </w:r>
      <w:r w:rsidRPr="0003267F">
        <w:rPr>
          <w:rFonts w:ascii="Xerox Sans" w:hAnsi="Xerox Sans"/>
          <w:b/>
          <w:sz w:val="24"/>
          <w:szCs w:val="24"/>
        </w:rPr>
        <w:t>CUSTOM</w:t>
      </w:r>
      <w:r w:rsidRPr="0003267F">
        <w:rPr>
          <w:rFonts w:ascii="Xerox Sans" w:hAnsi="Xerox Sans"/>
          <w:sz w:val="24"/>
          <w:szCs w:val="24"/>
        </w:rPr>
        <w:t>.</w:t>
      </w:r>
    </w:p>
    <w:p w:rsidR="00A55FB6" w:rsidRPr="0003267F" w:rsidRDefault="00A55FB6" w:rsidP="0003267F">
      <w:pPr>
        <w:numPr>
          <w:ilvl w:val="0"/>
          <w:numId w:val="9"/>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numPr>
          <w:ilvl w:val="0"/>
          <w:numId w:val="9"/>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FINISH</w:t>
      </w:r>
      <w:r w:rsidRPr="0003267F">
        <w:rPr>
          <w:rFonts w:ascii="Xerox Sans" w:hAnsi="Xerox Sans"/>
          <w:sz w:val="24"/>
          <w:szCs w:val="24"/>
        </w:rPr>
        <w:t>.</w:t>
      </w:r>
    </w:p>
    <w:p w:rsidR="00A55FB6" w:rsidRPr="0003267F" w:rsidRDefault="00A55FB6" w:rsidP="0003267F">
      <w:pPr>
        <w:numPr>
          <w:ilvl w:val="0"/>
          <w:numId w:val="9"/>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HAVE DISK</w:t>
      </w:r>
      <w:r w:rsidRPr="0003267F">
        <w:rPr>
          <w:rFonts w:ascii="Xerox Sans" w:hAnsi="Xerox Sans"/>
          <w:sz w:val="24"/>
          <w:szCs w:val="24"/>
        </w:rPr>
        <w:t>.</w:t>
      </w:r>
    </w:p>
    <w:p w:rsidR="00A55FB6" w:rsidRPr="0003267F" w:rsidRDefault="00A55FB6" w:rsidP="0003267F">
      <w:pPr>
        <w:numPr>
          <w:ilvl w:val="0"/>
          <w:numId w:val="9"/>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BROWSE</w:t>
      </w:r>
      <w:r w:rsidRPr="0003267F">
        <w:rPr>
          <w:rFonts w:ascii="Xerox Sans" w:hAnsi="Xerox Sans"/>
          <w:sz w:val="24"/>
          <w:szCs w:val="24"/>
        </w:rPr>
        <w:t xml:space="preserve"> and choose the CDROM drive location.</w:t>
      </w:r>
    </w:p>
    <w:p w:rsidR="00A55FB6" w:rsidRPr="0003267F" w:rsidRDefault="00A55FB6" w:rsidP="0003267F">
      <w:pPr>
        <w:numPr>
          <w:ilvl w:val="0"/>
          <w:numId w:val="9"/>
        </w:numPr>
        <w:spacing w:after="0" w:line="240" w:lineRule="auto"/>
        <w:rPr>
          <w:rFonts w:ascii="Xerox Sans" w:hAnsi="Xerox Sans"/>
          <w:sz w:val="24"/>
          <w:szCs w:val="24"/>
        </w:rPr>
      </w:pPr>
      <w:r w:rsidRPr="0003267F">
        <w:rPr>
          <w:rFonts w:ascii="Xerox Sans" w:hAnsi="Xerox Sans"/>
          <w:sz w:val="24"/>
          <w:szCs w:val="24"/>
        </w:rPr>
        <w:t xml:space="preserve">Select the folder labeled </w:t>
      </w:r>
      <w:r w:rsidRPr="0003267F">
        <w:rPr>
          <w:rFonts w:ascii="Xerox Sans" w:hAnsi="Xerox Sans"/>
          <w:b/>
          <w:sz w:val="24"/>
          <w:szCs w:val="24"/>
        </w:rPr>
        <w:t>PCL</w:t>
      </w:r>
      <w:r w:rsidRPr="0003267F">
        <w:rPr>
          <w:rFonts w:ascii="Xerox Sans" w:hAnsi="Xerox Sans"/>
          <w:sz w:val="24"/>
          <w:szCs w:val="24"/>
        </w:rPr>
        <w:t>.</w:t>
      </w:r>
    </w:p>
    <w:p w:rsidR="00A55FB6" w:rsidRPr="0003267F" w:rsidRDefault="00A55FB6" w:rsidP="0003267F">
      <w:pPr>
        <w:numPr>
          <w:ilvl w:val="0"/>
          <w:numId w:val="9"/>
        </w:numPr>
        <w:spacing w:after="0" w:line="240" w:lineRule="auto"/>
        <w:rPr>
          <w:rFonts w:ascii="Xerox Sans" w:hAnsi="Xerox Sans"/>
          <w:sz w:val="24"/>
          <w:szCs w:val="24"/>
        </w:rPr>
      </w:pPr>
      <w:r w:rsidRPr="0003267F">
        <w:rPr>
          <w:rFonts w:ascii="Xerox Sans" w:hAnsi="Xerox Sans"/>
          <w:sz w:val="24"/>
          <w:szCs w:val="24"/>
        </w:rPr>
        <w:t xml:space="preserve">Select the folder labeled </w:t>
      </w:r>
      <w:r w:rsidRPr="0003267F">
        <w:rPr>
          <w:rFonts w:ascii="Xerox Sans" w:hAnsi="Xerox Sans"/>
          <w:b/>
          <w:sz w:val="24"/>
          <w:szCs w:val="24"/>
        </w:rPr>
        <w:t>Win</w:t>
      </w:r>
      <w:r w:rsidRPr="0003267F">
        <w:rPr>
          <w:rFonts w:ascii="Xerox Sans" w:hAnsi="Xerox Sans"/>
          <w:sz w:val="24"/>
          <w:szCs w:val="24"/>
        </w:rPr>
        <w:t>.</w:t>
      </w:r>
    </w:p>
    <w:p w:rsidR="00A55FB6" w:rsidRPr="0003267F" w:rsidRDefault="00A55FB6" w:rsidP="0003267F">
      <w:pPr>
        <w:numPr>
          <w:ilvl w:val="0"/>
          <w:numId w:val="9"/>
        </w:numPr>
        <w:spacing w:after="0" w:line="240" w:lineRule="auto"/>
        <w:rPr>
          <w:rFonts w:ascii="Xerox Sans" w:hAnsi="Xerox Sans"/>
          <w:sz w:val="24"/>
          <w:szCs w:val="24"/>
        </w:rPr>
      </w:pPr>
      <w:r w:rsidRPr="0003267F">
        <w:rPr>
          <w:rFonts w:ascii="Xerox Sans" w:hAnsi="Xerox Sans"/>
          <w:sz w:val="24"/>
          <w:szCs w:val="24"/>
        </w:rPr>
        <w:t xml:space="preserve">Select the folder labeled </w:t>
      </w:r>
      <w:r w:rsidRPr="0003267F">
        <w:rPr>
          <w:rFonts w:ascii="Xerox Sans" w:hAnsi="Xerox Sans"/>
          <w:b/>
          <w:sz w:val="24"/>
          <w:szCs w:val="24"/>
        </w:rPr>
        <w:t>32 Bit</w:t>
      </w:r>
      <w:r w:rsidRPr="0003267F">
        <w:rPr>
          <w:rFonts w:ascii="Xerox Sans" w:hAnsi="Xerox Sans"/>
          <w:sz w:val="24"/>
          <w:szCs w:val="24"/>
        </w:rPr>
        <w:t>.</w:t>
      </w:r>
    </w:p>
    <w:p w:rsidR="00A55FB6" w:rsidRPr="0003267F" w:rsidRDefault="00A55FB6" w:rsidP="0003267F">
      <w:pPr>
        <w:numPr>
          <w:ilvl w:val="0"/>
          <w:numId w:val="9"/>
        </w:numPr>
        <w:spacing w:after="0" w:line="240" w:lineRule="auto"/>
        <w:rPr>
          <w:rFonts w:ascii="Xerox Sans" w:hAnsi="Xerox Sans"/>
          <w:sz w:val="24"/>
          <w:szCs w:val="24"/>
        </w:rPr>
      </w:pPr>
      <w:r w:rsidRPr="0003267F">
        <w:rPr>
          <w:rFonts w:ascii="Xerox Sans" w:hAnsi="Xerox Sans"/>
          <w:sz w:val="24"/>
          <w:szCs w:val="24"/>
        </w:rPr>
        <w:t xml:space="preserve">Select the file named </w:t>
      </w:r>
      <w:r w:rsidRPr="0003267F">
        <w:rPr>
          <w:rFonts w:ascii="Xerox Sans" w:hAnsi="Xerox Sans"/>
          <w:b/>
          <w:sz w:val="24"/>
          <w:szCs w:val="24"/>
        </w:rPr>
        <w:t>XR6FMIE.inf</w:t>
      </w:r>
      <w:r w:rsidRPr="0003267F">
        <w:rPr>
          <w:rFonts w:ascii="Xerox Sans" w:hAnsi="Xerox Sans"/>
          <w:sz w:val="24"/>
          <w:szCs w:val="24"/>
        </w:rPr>
        <w:t>.</w:t>
      </w:r>
    </w:p>
    <w:p w:rsidR="00A55FB6" w:rsidRPr="0003267F" w:rsidRDefault="00A55FB6" w:rsidP="0003267F">
      <w:pPr>
        <w:numPr>
          <w:ilvl w:val="0"/>
          <w:numId w:val="9"/>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OPEN</w:t>
      </w:r>
      <w:r w:rsidRPr="0003267F">
        <w:rPr>
          <w:rFonts w:ascii="Xerox Sans" w:hAnsi="Xerox Sans"/>
          <w:sz w:val="24"/>
          <w:szCs w:val="24"/>
        </w:rPr>
        <w:t>.</w:t>
      </w:r>
    </w:p>
    <w:p w:rsidR="00A55FB6" w:rsidRPr="0003267F" w:rsidRDefault="00A55FB6" w:rsidP="0003267F">
      <w:pPr>
        <w:numPr>
          <w:ilvl w:val="0"/>
          <w:numId w:val="9"/>
        </w:numPr>
        <w:spacing w:after="0" w:line="240" w:lineRule="auto"/>
        <w:rPr>
          <w:rFonts w:ascii="Xerox Sans" w:hAnsi="Xerox Sans"/>
          <w:sz w:val="24"/>
          <w:szCs w:val="24"/>
        </w:rPr>
      </w:pPr>
      <w:r w:rsidRPr="0003267F">
        <w:rPr>
          <w:rFonts w:ascii="Xerox Sans" w:hAnsi="Xerox Sans"/>
          <w:sz w:val="24"/>
          <w:szCs w:val="24"/>
        </w:rPr>
        <w:t xml:space="preserve">Select printer type </w:t>
      </w:r>
      <w:r w:rsidRPr="0003267F">
        <w:rPr>
          <w:rFonts w:ascii="Xerox Sans" w:hAnsi="Xerox Sans"/>
          <w:b/>
          <w:sz w:val="24"/>
          <w:szCs w:val="24"/>
        </w:rPr>
        <w:t>4112</w:t>
      </w:r>
      <w:r w:rsidRPr="0003267F">
        <w:rPr>
          <w:rFonts w:ascii="Xerox Sans" w:hAnsi="Xerox Sans"/>
          <w:sz w:val="24"/>
          <w:szCs w:val="24"/>
        </w:rPr>
        <w:t xml:space="preserve"> or </w:t>
      </w:r>
      <w:r w:rsidRPr="0003267F">
        <w:rPr>
          <w:rFonts w:ascii="Xerox Sans" w:hAnsi="Xerox Sans"/>
          <w:b/>
          <w:sz w:val="24"/>
          <w:szCs w:val="24"/>
        </w:rPr>
        <w:t>4127</w:t>
      </w:r>
      <w:r w:rsidRPr="0003267F">
        <w:rPr>
          <w:rFonts w:ascii="Xerox Sans" w:hAnsi="Xerox Sans"/>
          <w:sz w:val="24"/>
          <w:szCs w:val="24"/>
        </w:rPr>
        <w:t xml:space="preserve"> depending on your printer configuration.</w:t>
      </w:r>
    </w:p>
    <w:p w:rsidR="00A55FB6" w:rsidRPr="0003267F" w:rsidRDefault="00A55FB6" w:rsidP="0003267F">
      <w:pPr>
        <w:numPr>
          <w:ilvl w:val="0"/>
          <w:numId w:val="9"/>
        </w:numPr>
        <w:spacing w:after="0" w:line="240" w:lineRule="auto"/>
        <w:rPr>
          <w:rFonts w:ascii="Xerox Sans" w:hAnsi="Xerox Sans"/>
          <w:sz w:val="24"/>
          <w:szCs w:val="24"/>
        </w:rPr>
      </w:pPr>
      <w:r w:rsidRPr="0003267F">
        <w:rPr>
          <w:rFonts w:ascii="Xerox Sans" w:hAnsi="Xerox Sans"/>
          <w:sz w:val="24"/>
          <w:szCs w:val="24"/>
        </w:rPr>
        <w:t xml:space="preserve">If prompted, select </w:t>
      </w:r>
      <w:r w:rsidRPr="0003267F">
        <w:rPr>
          <w:rFonts w:ascii="Xerox Sans" w:hAnsi="Xerox Sans"/>
          <w:b/>
          <w:sz w:val="24"/>
          <w:szCs w:val="24"/>
        </w:rPr>
        <w:t>REPLACE EXISTING DRIVER</w:t>
      </w:r>
      <w:r w:rsidRPr="0003267F">
        <w:rPr>
          <w:rFonts w:ascii="Xerox Sans" w:hAnsi="Xerox Sans"/>
          <w:sz w:val="24"/>
          <w:szCs w:val="24"/>
        </w:rPr>
        <w:t>.</w:t>
      </w:r>
    </w:p>
    <w:p w:rsidR="00A55FB6" w:rsidRPr="0003267F" w:rsidRDefault="00A55FB6" w:rsidP="0003267F">
      <w:pPr>
        <w:numPr>
          <w:ilvl w:val="0"/>
          <w:numId w:val="9"/>
        </w:numPr>
        <w:spacing w:after="0" w:line="240" w:lineRule="auto"/>
        <w:rPr>
          <w:rFonts w:ascii="Xerox Sans" w:hAnsi="Xerox Sans"/>
          <w:sz w:val="24"/>
          <w:szCs w:val="24"/>
        </w:rPr>
      </w:pPr>
      <w:r w:rsidRPr="0003267F">
        <w:rPr>
          <w:rFonts w:ascii="Xerox Sans" w:hAnsi="Xerox Sans"/>
          <w:sz w:val="24"/>
          <w:szCs w:val="24"/>
        </w:rPr>
        <w:t>Name your printer for easy identification.</w:t>
      </w:r>
    </w:p>
    <w:p w:rsidR="00A55FB6" w:rsidRPr="0003267F" w:rsidRDefault="00A55FB6" w:rsidP="0003267F">
      <w:pPr>
        <w:numPr>
          <w:ilvl w:val="0"/>
          <w:numId w:val="9"/>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DO NOT SHARE THIS PRINTER</w:t>
      </w:r>
      <w:r w:rsidRPr="0003267F">
        <w:rPr>
          <w:rFonts w:ascii="Xerox Sans" w:hAnsi="Xerox Sans"/>
          <w:sz w:val="24"/>
          <w:szCs w:val="24"/>
        </w:rPr>
        <w:t xml:space="preserve"> (Sharing the printer is optional).</w:t>
      </w:r>
    </w:p>
    <w:p w:rsidR="00A55FB6" w:rsidRPr="0003267F" w:rsidRDefault="00A55FB6" w:rsidP="0003267F">
      <w:pPr>
        <w:numPr>
          <w:ilvl w:val="0"/>
          <w:numId w:val="9"/>
        </w:numPr>
        <w:spacing w:after="0" w:line="240" w:lineRule="auto"/>
        <w:rPr>
          <w:rFonts w:ascii="Xerox Sans" w:hAnsi="Xerox Sans"/>
          <w:sz w:val="24"/>
          <w:szCs w:val="24"/>
        </w:rPr>
      </w:pPr>
      <w:r w:rsidRPr="0003267F">
        <w:rPr>
          <w:rFonts w:ascii="Xerox Sans" w:hAnsi="Xerox Sans"/>
          <w:sz w:val="24"/>
          <w:szCs w:val="24"/>
        </w:rPr>
        <w:t>Print a test page to verify correct driver installation.</w:t>
      </w:r>
    </w:p>
    <w:p w:rsidR="00A55FB6" w:rsidRPr="0003267F" w:rsidRDefault="00A55FB6" w:rsidP="0003267F">
      <w:pPr>
        <w:numPr>
          <w:ilvl w:val="0"/>
          <w:numId w:val="9"/>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FINISH</w:t>
      </w:r>
      <w:r w:rsidRPr="0003267F">
        <w:rPr>
          <w:rFonts w:ascii="Xerox Sans" w:hAnsi="Xerox Sans"/>
          <w:sz w:val="24"/>
          <w:szCs w:val="24"/>
        </w:rPr>
        <w:t>.</w:t>
      </w:r>
    </w:p>
    <w:p w:rsidR="00A55FB6" w:rsidRPr="0003267F" w:rsidRDefault="00A55FB6" w:rsidP="0003267F">
      <w:pPr>
        <w:numPr>
          <w:ilvl w:val="0"/>
          <w:numId w:val="9"/>
        </w:numPr>
        <w:spacing w:after="0" w:line="240" w:lineRule="auto"/>
        <w:rPr>
          <w:rFonts w:ascii="Xerox Sans" w:hAnsi="Xerox Sans"/>
          <w:sz w:val="24"/>
          <w:szCs w:val="24"/>
        </w:rPr>
      </w:pPr>
      <w:r w:rsidRPr="0003267F">
        <w:rPr>
          <w:rFonts w:ascii="Xerox Sans" w:hAnsi="Xerox Sans"/>
          <w:sz w:val="24"/>
          <w:szCs w:val="24"/>
        </w:rPr>
        <w:t xml:space="preserve">Once test page has printed, select </w:t>
      </w:r>
      <w:r w:rsidRPr="0003267F">
        <w:rPr>
          <w:rFonts w:ascii="Xerox Sans" w:hAnsi="Xerox Sans"/>
          <w:b/>
          <w:sz w:val="24"/>
          <w:szCs w:val="24"/>
        </w:rPr>
        <w:t>OK</w:t>
      </w:r>
      <w:r w:rsidRPr="0003267F">
        <w:rPr>
          <w:rFonts w:ascii="Xerox Sans" w:hAnsi="Xerox Sans"/>
          <w:sz w:val="24"/>
          <w:szCs w:val="24"/>
        </w:rPr>
        <w:t xml:space="preserve">. </w:t>
      </w:r>
    </w:p>
    <w:p w:rsidR="00A55FB6" w:rsidRPr="0003267F" w:rsidRDefault="00A55FB6" w:rsidP="0003267F">
      <w:pPr>
        <w:spacing w:after="0" w:line="240" w:lineRule="auto"/>
        <w:ind w:left="1440"/>
        <w:rPr>
          <w:rFonts w:ascii="Xerox Sans" w:hAnsi="Xerox Sans"/>
          <w:sz w:val="24"/>
          <w:szCs w:val="24"/>
        </w:rPr>
      </w:pPr>
    </w:p>
    <w:p w:rsidR="00A55FB6" w:rsidRPr="0003267F" w:rsidRDefault="00A55FB6" w:rsidP="0003267F">
      <w:pPr>
        <w:spacing w:after="0" w:line="240" w:lineRule="auto"/>
        <w:ind w:left="1080" w:firstLine="360"/>
        <w:rPr>
          <w:rFonts w:ascii="Xerox Sans" w:hAnsi="Xerox Sans"/>
          <w:i/>
          <w:sz w:val="24"/>
          <w:szCs w:val="24"/>
        </w:rPr>
      </w:pPr>
      <w:r w:rsidRPr="0003267F">
        <w:rPr>
          <w:rFonts w:ascii="Xerox Sans" w:hAnsi="Xerox Sans"/>
          <w:i/>
          <w:sz w:val="24"/>
          <w:szCs w:val="24"/>
        </w:rPr>
        <w:t>CONGRATULATIONS! The driver installation is complete.</w:t>
      </w:r>
    </w:p>
    <w:p w:rsidR="00A55FB6" w:rsidRPr="0003267F" w:rsidRDefault="00A55FB6" w:rsidP="0003267F">
      <w:pPr>
        <w:spacing w:after="0" w:line="240" w:lineRule="auto"/>
        <w:rPr>
          <w:rFonts w:ascii="Xerox Sans" w:hAnsi="Xerox Sans"/>
          <w:sz w:val="24"/>
          <w:szCs w:val="24"/>
        </w:rPr>
      </w:pPr>
      <w:r w:rsidRPr="0003267F">
        <w:rPr>
          <w:rFonts w:ascii="Xerox Sans" w:hAnsi="Xerox Sans"/>
          <w:sz w:val="24"/>
          <w:szCs w:val="24"/>
        </w:rPr>
        <w:tab/>
      </w:r>
    </w:p>
    <w:p w:rsidR="00A55FB6" w:rsidRPr="0003267F" w:rsidRDefault="00A55FB6" w:rsidP="0003267F">
      <w:pPr>
        <w:spacing w:after="0" w:line="240" w:lineRule="auto"/>
        <w:rPr>
          <w:rFonts w:ascii="Xerox Sans" w:hAnsi="Xerox Sans"/>
          <w:sz w:val="24"/>
          <w:szCs w:val="24"/>
          <w:u w:val="single"/>
        </w:rPr>
      </w:pPr>
    </w:p>
    <w:p w:rsidR="00A55FB6" w:rsidRPr="0003267F" w:rsidRDefault="00A55FB6" w:rsidP="0003267F">
      <w:pPr>
        <w:spacing w:after="0" w:line="240" w:lineRule="auto"/>
        <w:rPr>
          <w:rFonts w:ascii="Xerox Sans" w:hAnsi="Xerox Sans"/>
          <w:sz w:val="24"/>
          <w:szCs w:val="24"/>
          <w:u w:val="single"/>
        </w:rPr>
      </w:pPr>
      <w:r w:rsidRPr="0003267F">
        <w:rPr>
          <w:rFonts w:ascii="Xerox Sans" w:hAnsi="Xerox Sans"/>
          <w:sz w:val="24"/>
          <w:szCs w:val="24"/>
          <w:u w:val="single"/>
        </w:rPr>
        <w:t xml:space="preserve">Microsoft Windows </w:t>
      </w:r>
      <w:r>
        <w:rPr>
          <w:rFonts w:ascii="Xerox Sans" w:hAnsi="Xerox Sans"/>
          <w:sz w:val="24"/>
          <w:szCs w:val="24"/>
          <w:u w:val="single"/>
        </w:rPr>
        <w:t>7</w:t>
      </w:r>
    </w:p>
    <w:p w:rsidR="00A55FB6" w:rsidRPr="0003267F" w:rsidRDefault="00A55FB6" w:rsidP="0003267F">
      <w:pPr>
        <w:spacing w:after="0" w:line="240" w:lineRule="auto"/>
        <w:rPr>
          <w:rFonts w:ascii="Xerox Sans" w:hAnsi="Xerox Sans"/>
          <w:sz w:val="24"/>
          <w:szCs w:val="24"/>
        </w:rPr>
      </w:pPr>
    </w:p>
    <w:p w:rsidR="00A55FB6" w:rsidRPr="0003267F" w:rsidRDefault="00A55FB6" w:rsidP="0003267F">
      <w:pPr>
        <w:numPr>
          <w:ilvl w:val="0"/>
          <w:numId w:val="11"/>
        </w:numPr>
        <w:spacing w:after="0" w:line="240" w:lineRule="auto"/>
        <w:rPr>
          <w:rFonts w:ascii="Xerox Sans" w:hAnsi="Xerox Sans"/>
          <w:sz w:val="24"/>
          <w:szCs w:val="24"/>
        </w:rPr>
      </w:pPr>
      <w:r w:rsidRPr="0003267F">
        <w:rPr>
          <w:rFonts w:ascii="Xerox Sans" w:hAnsi="Xerox Sans"/>
          <w:sz w:val="24"/>
          <w:szCs w:val="24"/>
        </w:rPr>
        <w:t>Insert the PS/PCL driver CD into the CDROM.</w:t>
      </w:r>
    </w:p>
    <w:p w:rsidR="00A55FB6" w:rsidRPr="0003267F" w:rsidRDefault="00A55FB6" w:rsidP="0003267F">
      <w:pPr>
        <w:numPr>
          <w:ilvl w:val="0"/>
          <w:numId w:val="11"/>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START / SETTINGS / PRINTERS</w:t>
      </w:r>
    </w:p>
    <w:p w:rsidR="00A55FB6" w:rsidRPr="0003267F" w:rsidRDefault="00A55FB6" w:rsidP="0003267F">
      <w:pPr>
        <w:numPr>
          <w:ilvl w:val="0"/>
          <w:numId w:val="11"/>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ADD PRINTER</w:t>
      </w:r>
      <w:r w:rsidRPr="0003267F">
        <w:rPr>
          <w:rFonts w:ascii="Xerox Sans" w:hAnsi="Xerox Sans"/>
          <w:sz w:val="24"/>
          <w:szCs w:val="24"/>
        </w:rPr>
        <w:t>.</w:t>
      </w:r>
    </w:p>
    <w:p w:rsidR="00A55FB6" w:rsidRPr="0003267F" w:rsidRDefault="00A55FB6" w:rsidP="0003267F">
      <w:pPr>
        <w:numPr>
          <w:ilvl w:val="0"/>
          <w:numId w:val="11"/>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numPr>
          <w:ilvl w:val="0"/>
          <w:numId w:val="11"/>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LOCAL PRINTER</w:t>
      </w:r>
      <w:r w:rsidRPr="0003267F">
        <w:rPr>
          <w:rFonts w:ascii="Xerox Sans" w:hAnsi="Xerox Sans"/>
          <w:sz w:val="24"/>
          <w:szCs w:val="24"/>
        </w:rPr>
        <w:t>.</w:t>
      </w:r>
    </w:p>
    <w:p w:rsidR="00A55FB6" w:rsidRPr="0003267F" w:rsidRDefault="00A55FB6" w:rsidP="0003267F">
      <w:pPr>
        <w:numPr>
          <w:ilvl w:val="0"/>
          <w:numId w:val="11"/>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spacing w:after="0" w:line="240" w:lineRule="auto"/>
        <w:rPr>
          <w:rFonts w:ascii="Xerox Sans" w:hAnsi="Xerox Sans"/>
          <w:sz w:val="24"/>
          <w:szCs w:val="24"/>
        </w:rPr>
      </w:pPr>
    </w:p>
    <w:p w:rsidR="00A55FB6" w:rsidRPr="0003267F" w:rsidRDefault="00A55FB6" w:rsidP="0003267F">
      <w:pPr>
        <w:spacing w:after="0" w:line="240" w:lineRule="auto"/>
        <w:ind w:left="1440"/>
        <w:rPr>
          <w:rFonts w:ascii="Xerox Sans" w:hAnsi="Xerox Sans"/>
          <w:color w:val="0000FF"/>
          <w:sz w:val="24"/>
          <w:szCs w:val="24"/>
        </w:rPr>
      </w:pPr>
      <w:r w:rsidRPr="0003267F">
        <w:rPr>
          <w:rFonts w:ascii="Xerox Sans" w:hAnsi="Xerox Sans"/>
          <w:color w:val="0000FF"/>
          <w:sz w:val="24"/>
          <w:szCs w:val="24"/>
        </w:rPr>
        <w:t>NOTE: If a port with the printer IP address appears in the list, then continue on to step 7.</w:t>
      </w:r>
    </w:p>
    <w:p w:rsidR="00A55FB6" w:rsidRPr="0003267F" w:rsidRDefault="00A55FB6" w:rsidP="0003267F">
      <w:pPr>
        <w:spacing w:after="0" w:line="240" w:lineRule="auto"/>
        <w:ind w:left="1800"/>
        <w:rPr>
          <w:rFonts w:ascii="Xerox Sans" w:hAnsi="Xerox Sans"/>
          <w:sz w:val="24"/>
          <w:szCs w:val="24"/>
        </w:rPr>
      </w:pPr>
    </w:p>
    <w:p w:rsidR="00A55FB6" w:rsidRPr="0003267F" w:rsidRDefault="00A55FB6" w:rsidP="0003267F">
      <w:pPr>
        <w:spacing w:after="0" w:line="240" w:lineRule="auto"/>
        <w:ind w:left="1440"/>
        <w:rPr>
          <w:rFonts w:ascii="Xerox Sans" w:hAnsi="Xerox Sans"/>
          <w:color w:val="0000FF"/>
          <w:sz w:val="24"/>
          <w:szCs w:val="24"/>
        </w:rPr>
      </w:pPr>
      <w:r w:rsidRPr="0003267F">
        <w:rPr>
          <w:rFonts w:ascii="Xerox Sans" w:hAnsi="Xerox Sans"/>
          <w:color w:val="0000FF"/>
          <w:sz w:val="24"/>
          <w:szCs w:val="24"/>
        </w:rPr>
        <w:t>NOTE: If there is no port for the printer IP address, then continue on to step 23.</w:t>
      </w:r>
    </w:p>
    <w:p w:rsidR="00A55FB6" w:rsidRPr="0003267F" w:rsidRDefault="00A55FB6" w:rsidP="0003267F">
      <w:pPr>
        <w:spacing w:after="0" w:line="240" w:lineRule="auto"/>
        <w:ind w:left="1800"/>
        <w:rPr>
          <w:rFonts w:ascii="Xerox Sans" w:hAnsi="Xerox Sans"/>
          <w:sz w:val="24"/>
          <w:szCs w:val="24"/>
        </w:rPr>
      </w:pPr>
    </w:p>
    <w:p w:rsidR="00A55FB6" w:rsidRPr="0003267F" w:rsidRDefault="00A55FB6" w:rsidP="0003267F">
      <w:pPr>
        <w:numPr>
          <w:ilvl w:val="0"/>
          <w:numId w:val="11"/>
        </w:numPr>
        <w:spacing w:after="0" w:line="240" w:lineRule="auto"/>
        <w:rPr>
          <w:rFonts w:ascii="Xerox Sans" w:hAnsi="Xerox Sans"/>
          <w:sz w:val="24"/>
          <w:szCs w:val="24"/>
        </w:rPr>
      </w:pPr>
      <w:r w:rsidRPr="0003267F">
        <w:rPr>
          <w:rFonts w:ascii="Xerox Sans" w:hAnsi="Xerox Sans"/>
          <w:sz w:val="24"/>
          <w:szCs w:val="24"/>
        </w:rPr>
        <w:t>Select the port that corresponds to you printer IP address from the pull down menu.</w:t>
      </w:r>
    </w:p>
    <w:p w:rsidR="00A55FB6" w:rsidRPr="0003267F" w:rsidRDefault="00A55FB6" w:rsidP="0003267F">
      <w:pPr>
        <w:numPr>
          <w:ilvl w:val="0"/>
          <w:numId w:val="11"/>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numPr>
          <w:ilvl w:val="0"/>
          <w:numId w:val="11"/>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HAVE DISK</w:t>
      </w:r>
      <w:r w:rsidRPr="0003267F">
        <w:rPr>
          <w:rFonts w:ascii="Xerox Sans" w:hAnsi="Xerox Sans"/>
          <w:sz w:val="24"/>
          <w:szCs w:val="24"/>
        </w:rPr>
        <w:t>.</w:t>
      </w:r>
    </w:p>
    <w:p w:rsidR="00A55FB6" w:rsidRPr="0003267F" w:rsidRDefault="00A55FB6" w:rsidP="0003267F">
      <w:pPr>
        <w:numPr>
          <w:ilvl w:val="0"/>
          <w:numId w:val="11"/>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BROWSE</w:t>
      </w:r>
      <w:r w:rsidRPr="0003267F">
        <w:rPr>
          <w:rFonts w:ascii="Xerox Sans" w:hAnsi="Xerox Sans"/>
          <w:sz w:val="24"/>
          <w:szCs w:val="24"/>
        </w:rPr>
        <w:t xml:space="preserve"> and choose the CDROM drive location.</w:t>
      </w:r>
    </w:p>
    <w:p w:rsidR="00A55FB6" w:rsidRPr="0003267F" w:rsidRDefault="00A55FB6" w:rsidP="0003267F">
      <w:pPr>
        <w:numPr>
          <w:ilvl w:val="0"/>
          <w:numId w:val="11"/>
        </w:numPr>
        <w:spacing w:after="0" w:line="240" w:lineRule="auto"/>
        <w:rPr>
          <w:rFonts w:ascii="Xerox Sans" w:hAnsi="Xerox Sans"/>
          <w:sz w:val="24"/>
          <w:szCs w:val="24"/>
        </w:rPr>
      </w:pPr>
      <w:r w:rsidRPr="0003267F">
        <w:rPr>
          <w:rFonts w:ascii="Xerox Sans" w:hAnsi="Xerox Sans"/>
          <w:sz w:val="24"/>
          <w:szCs w:val="24"/>
        </w:rPr>
        <w:t xml:space="preserve">Select the folder labeled </w:t>
      </w:r>
      <w:r w:rsidRPr="0003267F">
        <w:rPr>
          <w:rFonts w:ascii="Xerox Sans" w:hAnsi="Xerox Sans"/>
          <w:b/>
          <w:sz w:val="24"/>
          <w:szCs w:val="24"/>
        </w:rPr>
        <w:t>PCL</w:t>
      </w:r>
      <w:r w:rsidRPr="0003267F">
        <w:rPr>
          <w:rFonts w:ascii="Xerox Sans" w:hAnsi="Xerox Sans"/>
          <w:sz w:val="24"/>
          <w:szCs w:val="24"/>
        </w:rPr>
        <w:t>.</w:t>
      </w:r>
    </w:p>
    <w:p w:rsidR="00A55FB6" w:rsidRPr="0003267F" w:rsidRDefault="00A55FB6" w:rsidP="0003267F">
      <w:pPr>
        <w:numPr>
          <w:ilvl w:val="0"/>
          <w:numId w:val="11"/>
        </w:numPr>
        <w:spacing w:after="0" w:line="240" w:lineRule="auto"/>
        <w:rPr>
          <w:rFonts w:ascii="Xerox Sans" w:hAnsi="Xerox Sans"/>
          <w:sz w:val="24"/>
          <w:szCs w:val="24"/>
        </w:rPr>
      </w:pPr>
      <w:r w:rsidRPr="0003267F">
        <w:rPr>
          <w:rFonts w:ascii="Xerox Sans" w:hAnsi="Xerox Sans"/>
          <w:sz w:val="24"/>
          <w:szCs w:val="24"/>
        </w:rPr>
        <w:t xml:space="preserve">Select the folder labeled </w:t>
      </w:r>
      <w:r w:rsidRPr="0003267F">
        <w:rPr>
          <w:rFonts w:ascii="Xerox Sans" w:hAnsi="Xerox Sans"/>
          <w:b/>
          <w:sz w:val="24"/>
          <w:szCs w:val="24"/>
        </w:rPr>
        <w:t>ENG</w:t>
      </w:r>
      <w:r w:rsidRPr="0003267F">
        <w:rPr>
          <w:rFonts w:ascii="Xerox Sans" w:hAnsi="Xerox Sans"/>
          <w:sz w:val="24"/>
          <w:szCs w:val="24"/>
        </w:rPr>
        <w:t>.</w:t>
      </w:r>
    </w:p>
    <w:p w:rsidR="00A55FB6" w:rsidRPr="0003267F" w:rsidRDefault="00A55FB6" w:rsidP="0003267F">
      <w:pPr>
        <w:numPr>
          <w:ilvl w:val="0"/>
          <w:numId w:val="11"/>
        </w:numPr>
        <w:spacing w:after="0" w:line="240" w:lineRule="auto"/>
        <w:rPr>
          <w:rFonts w:ascii="Xerox Sans" w:hAnsi="Xerox Sans"/>
          <w:sz w:val="24"/>
          <w:szCs w:val="24"/>
        </w:rPr>
      </w:pPr>
      <w:r w:rsidRPr="0003267F">
        <w:rPr>
          <w:rFonts w:ascii="Xerox Sans" w:hAnsi="Xerox Sans"/>
          <w:sz w:val="24"/>
          <w:szCs w:val="24"/>
        </w:rPr>
        <w:t xml:space="preserve">Select the folder labeled </w:t>
      </w:r>
      <w:r w:rsidRPr="0003267F">
        <w:rPr>
          <w:rFonts w:ascii="Xerox Sans" w:hAnsi="Xerox Sans"/>
          <w:b/>
          <w:sz w:val="24"/>
          <w:szCs w:val="24"/>
        </w:rPr>
        <w:t>PCL</w:t>
      </w:r>
      <w:r w:rsidRPr="0003267F">
        <w:rPr>
          <w:rFonts w:ascii="Xerox Sans" w:hAnsi="Xerox Sans"/>
          <w:sz w:val="24"/>
          <w:szCs w:val="24"/>
        </w:rPr>
        <w:t>.</w:t>
      </w:r>
    </w:p>
    <w:p w:rsidR="00A55FB6" w:rsidRPr="0003267F" w:rsidRDefault="00A55FB6" w:rsidP="0003267F">
      <w:pPr>
        <w:numPr>
          <w:ilvl w:val="0"/>
          <w:numId w:val="11"/>
        </w:numPr>
        <w:spacing w:after="0" w:line="240" w:lineRule="auto"/>
        <w:rPr>
          <w:rFonts w:ascii="Xerox Sans" w:hAnsi="Xerox Sans"/>
          <w:sz w:val="24"/>
          <w:szCs w:val="24"/>
        </w:rPr>
      </w:pPr>
      <w:r w:rsidRPr="0003267F">
        <w:rPr>
          <w:rFonts w:ascii="Xerox Sans" w:hAnsi="Xerox Sans"/>
          <w:sz w:val="24"/>
          <w:szCs w:val="24"/>
        </w:rPr>
        <w:t xml:space="preserve">Select the folder labeled </w:t>
      </w:r>
      <w:r w:rsidRPr="0003267F">
        <w:rPr>
          <w:rFonts w:ascii="Xerox Sans" w:hAnsi="Xerox Sans"/>
          <w:b/>
          <w:sz w:val="24"/>
          <w:szCs w:val="24"/>
        </w:rPr>
        <w:t>Win2000_XP.</w:t>
      </w:r>
    </w:p>
    <w:p w:rsidR="00A55FB6" w:rsidRPr="0003267F" w:rsidRDefault="00A55FB6" w:rsidP="0003267F">
      <w:pPr>
        <w:numPr>
          <w:ilvl w:val="0"/>
          <w:numId w:val="11"/>
        </w:numPr>
        <w:spacing w:after="0" w:line="240" w:lineRule="auto"/>
        <w:rPr>
          <w:rFonts w:ascii="Xerox Sans" w:hAnsi="Xerox Sans"/>
          <w:sz w:val="24"/>
          <w:szCs w:val="24"/>
        </w:rPr>
      </w:pPr>
      <w:r w:rsidRPr="0003267F">
        <w:rPr>
          <w:rFonts w:ascii="Xerox Sans" w:hAnsi="Xerox Sans"/>
          <w:sz w:val="24"/>
          <w:szCs w:val="24"/>
        </w:rPr>
        <w:t xml:space="preserve">Select the file named </w:t>
      </w:r>
      <w:r w:rsidRPr="0003267F">
        <w:rPr>
          <w:rFonts w:ascii="Xerox Sans" w:hAnsi="Xerox Sans"/>
          <w:b/>
          <w:sz w:val="24"/>
          <w:szCs w:val="24"/>
        </w:rPr>
        <w:t>XR6FMIE</w:t>
      </w:r>
      <w:r w:rsidRPr="0003267F">
        <w:rPr>
          <w:rFonts w:ascii="Xerox Sans" w:hAnsi="Xerox Sans"/>
          <w:sz w:val="24"/>
          <w:szCs w:val="24"/>
        </w:rPr>
        <w:t>.</w:t>
      </w:r>
    </w:p>
    <w:p w:rsidR="00A55FB6" w:rsidRPr="0003267F" w:rsidRDefault="00A55FB6" w:rsidP="0003267F">
      <w:pPr>
        <w:numPr>
          <w:ilvl w:val="0"/>
          <w:numId w:val="11"/>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OPEN</w:t>
      </w:r>
      <w:r w:rsidRPr="0003267F">
        <w:rPr>
          <w:rFonts w:ascii="Xerox Sans" w:hAnsi="Xerox Sans"/>
          <w:sz w:val="24"/>
          <w:szCs w:val="24"/>
        </w:rPr>
        <w:t>.</w:t>
      </w:r>
    </w:p>
    <w:p w:rsidR="00A55FB6" w:rsidRPr="0003267F" w:rsidRDefault="00A55FB6" w:rsidP="0003267F">
      <w:pPr>
        <w:numPr>
          <w:ilvl w:val="0"/>
          <w:numId w:val="11"/>
        </w:numPr>
        <w:spacing w:after="0" w:line="240" w:lineRule="auto"/>
        <w:rPr>
          <w:rFonts w:ascii="Xerox Sans" w:hAnsi="Xerox Sans"/>
          <w:sz w:val="24"/>
          <w:szCs w:val="24"/>
        </w:rPr>
      </w:pPr>
      <w:r w:rsidRPr="0003267F">
        <w:rPr>
          <w:rFonts w:ascii="Xerox Sans" w:hAnsi="Xerox Sans"/>
          <w:sz w:val="24"/>
          <w:szCs w:val="24"/>
        </w:rPr>
        <w:t xml:space="preserve">Select printer type </w:t>
      </w:r>
      <w:r w:rsidRPr="0003267F">
        <w:rPr>
          <w:rFonts w:ascii="Xerox Sans" w:hAnsi="Xerox Sans"/>
          <w:b/>
          <w:sz w:val="24"/>
          <w:szCs w:val="24"/>
        </w:rPr>
        <w:t>4112</w:t>
      </w:r>
      <w:r w:rsidRPr="0003267F">
        <w:rPr>
          <w:rFonts w:ascii="Xerox Sans" w:hAnsi="Xerox Sans"/>
          <w:sz w:val="24"/>
          <w:szCs w:val="24"/>
        </w:rPr>
        <w:t xml:space="preserve"> or </w:t>
      </w:r>
      <w:r w:rsidRPr="0003267F">
        <w:rPr>
          <w:rFonts w:ascii="Xerox Sans" w:hAnsi="Xerox Sans"/>
          <w:b/>
          <w:sz w:val="24"/>
          <w:szCs w:val="24"/>
        </w:rPr>
        <w:t>4127</w:t>
      </w:r>
      <w:r w:rsidRPr="0003267F">
        <w:rPr>
          <w:rFonts w:ascii="Xerox Sans" w:hAnsi="Xerox Sans"/>
          <w:sz w:val="24"/>
          <w:szCs w:val="24"/>
        </w:rPr>
        <w:t xml:space="preserve"> depending on your printer configuration.</w:t>
      </w:r>
    </w:p>
    <w:p w:rsidR="00A55FB6" w:rsidRPr="0003267F" w:rsidRDefault="00A55FB6" w:rsidP="0003267F">
      <w:pPr>
        <w:numPr>
          <w:ilvl w:val="0"/>
          <w:numId w:val="11"/>
        </w:numPr>
        <w:spacing w:after="0" w:line="240" w:lineRule="auto"/>
        <w:rPr>
          <w:rFonts w:ascii="Xerox Sans" w:hAnsi="Xerox Sans"/>
          <w:sz w:val="24"/>
          <w:szCs w:val="24"/>
        </w:rPr>
      </w:pPr>
      <w:r w:rsidRPr="0003267F">
        <w:rPr>
          <w:rFonts w:ascii="Xerox Sans" w:hAnsi="Xerox Sans"/>
          <w:sz w:val="24"/>
          <w:szCs w:val="24"/>
        </w:rPr>
        <w:t xml:space="preserve">If prompted, select </w:t>
      </w:r>
      <w:r w:rsidRPr="0003267F">
        <w:rPr>
          <w:rFonts w:ascii="Xerox Sans" w:hAnsi="Xerox Sans"/>
          <w:b/>
          <w:sz w:val="24"/>
          <w:szCs w:val="24"/>
        </w:rPr>
        <w:t>REPLACE EXISTING DRIVER</w:t>
      </w:r>
      <w:r w:rsidRPr="0003267F">
        <w:rPr>
          <w:rFonts w:ascii="Xerox Sans" w:hAnsi="Xerox Sans"/>
          <w:sz w:val="24"/>
          <w:szCs w:val="24"/>
        </w:rPr>
        <w:t>.</w:t>
      </w:r>
    </w:p>
    <w:p w:rsidR="00A55FB6" w:rsidRPr="0003267F" w:rsidRDefault="00A55FB6" w:rsidP="0003267F">
      <w:pPr>
        <w:numPr>
          <w:ilvl w:val="0"/>
          <w:numId w:val="11"/>
        </w:numPr>
        <w:spacing w:after="0" w:line="240" w:lineRule="auto"/>
        <w:rPr>
          <w:rFonts w:ascii="Xerox Sans" w:hAnsi="Xerox Sans"/>
          <w:sz w:val="24"/>
          <w:szCs w:val="24"/>
        </w:rPr>
      </w:pPr>
      <w:r w:rsidRPr="0003267F">
        <w:rPr>
          <w:rFonts w:ascii="Xerox Sans" w:hAnsi="Xerox Sans"/>
          <w:sz w:val="24"/>
          <w:szCs w:val="24"/>
        </w:rPr>
        <w:t>Name your printer for easy identification.</w:t>
      </w:r>
    </w:p>
    <w:p w:rsidR="00A55FB6" w:rsidRPr="0003267F" w:rsidRDefault="00A55FB6" w:rsidP="0003267F">
      <w:pPr>
        <w:numPr>
          <w:ilvl w:val="0"/>
          <w:numId w:val="11"/>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DO NOT SHARE THIS PRINTER</w:t>
      </w:r>
      <w:r w:rsidRPr="0003267F">
        <w:rPr>
          <w:rFonts w:ascii="Xerox Sans" w:hAnsi="Xerox Sans"/>
          <w:sz w:val="24"/>
          <w:szCs w:val="24"/>
        </w:rPr>
        <w:t xml:space="preserve"> (Sharing the printer is optional).</w:t>
      </w:r>
    </w:p>
    <w:p w:rsidR="00A55FB6" w:rsidRPr="0003267F" w:rsidRDefault="00A55FB6" w:rsidP="0003267F">
      <w:pPr>
        <w:numPr>
          <w:ilvl w:val="0"/>
          <w:numId w:val="11"/>
        </w:numPr>
        <w:spacing w:after="0" w:line="240" w:lineRule="auto"/>
        <w:rPr>
          <w:rFonts w:ascii="Xerox Sans" w:hAnsi="Xerox Sans"/>
          <w:sz w:val="24"/>
          <w:szCs w:val="24"/>
        </w:rPr>
      </w:pPr>
      <w:r w:rsidRPr="0003267F">
        <w:rPr>
          <w:rFonts w:ascii="Xerox Sans" w:hAnsi="Xerox Sans"/>
          <w:sz w:val="24"/>
          <w:szCs w:val="24"/>
        </w:rPr>
        <w:t>Print a test page to verify correct driver installation.</w:t>
      </w:r>
    </w:p>
    <w:p w:rsidR="00A55FB6" w:rsidRPr="0003267F" w:rsidRDefault="00A55FB6" w:rsidP="0003267F">
      <w:pPr>
        <w:numPr>
          <w:ilvl w:val="0"/>
          <w:numId w:val="11"/>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FINISH</w:t>
      </w:r>
      <w:r w:rsidRPr="0003267F">
        <w:rPr>
          <w:rFonts w:ascii="Xerox Sans" w:hAnsi="Xerox Sans"/>
          <w:sz w:val="24"/>
          <w:szCs w:val="24"/>
        </w:rPr>
        <w:t>.</w:t>
      </w:r>
    </w:p>
    <w:p w:rsidR="00A55FB6" w:rsidRPr="0003267F" w:rsidRDefault="00A55FB6" w:rsidP="0003267F">
      <w:pPr>
        <w:numPr>
          <w:ilvl w:val="0"/>
          <w:numId w:val="11"/>
        </w:numPr>
        <w:spacing w:after="0" w:line="240" w:lineRule="auto"/>
        <w:rPr>
          <w:rFonts w:ascii="Xerox Sans" w:hAnsi="Xerox Sans"/>
          <w:sz w:val="24"/>
          <w:szCs w:val="24"/>
        </w:rPr>
      </w:pPr>
      <w:r w:rsidRPr="0003267F">
        <w:rPr>
          <w:rFonts w:ascii="Xerox Sans" w:hAnsi="Xerox Sans"/>
          <w:sz w:val="24"/>
          <w:szCs w:val="24"/>
        </w:rPr>
        <w:t xml:space="preserve">Once test page has printed, select </w:t>
      </w:r>
      <w:r w:rsidRPr="0003267F">
        <w:rPr>
          <w:rFonts w:ascii="Xerox Sans" w:hAnsi="Xerox Sans"/>
          <w:b/>
          <w:sz w:val="24"/>
          <w:szCs w:val="24"/>
        </w:rPr>
        <w:t>OK</w:t>
      </w:r>
      <w:r w:rsidRPr="0003267F">
        <w:rPr>
          <w:rFonts w:ascii="Xerox Sans" w:hAnsi="Xerox Sans"/>
          <w:sz w:val="24"/>
          <w:szCs w:val="24"/>
        </w:rPr>
        <w:t xml:space="preserve">. </w:t>
      </w:r>
    </w:p>
    <w:p w:rsidR="00A55FB6" w:rsidRPr="0003267F" w:rsidRDefault="00A55FB6" w:rsidP="0003267F">
      <w:pPr>
        <w:spacing w:after="0" w:line="240" w:lineRule="auto"/>
        <w:ind w:left="1800"/>
        <w:rPr>
          <w:rFonts w:ascii="Xerox Sans" w:hAnsi="Xerox Sans"/>
          <w:sz w:val="24"/>
          <w:szCs w:val="24"/>
        </w:rPr>
      </w:pPr>
    </w:p>
    <w:p w:rsidR="00A55FB6" w:rsidRPr="0003267F" w:rsidRDefault="00A55FB6" w:rsidP="0003267F">
      <w:pPr>
        <w:spacing w:after="0" w:line="240" w:lineRule="auto"/>
        <w:ind w:left="1440"/>
        <w:rPr>
          <w:rFonts w:ascii="Xerox Sans" w:hAnsi="Xerox Sans"/>
          <w:i/>
          <w:sz w:val="24"/>
          <w:szCs w:val="24"/>
        </w:rPr>
      </w:pPr>
      <w:r w:rsidRPr="0003267F">
        <w:rPr>
          <w:rFonts w:ascii="Xerox Sans" w:hAnsi="Xerox Sans"/>
          <w:i/>
          <w:sz w:val="24"/>
          <w:szCs w:val="24"/>
        </w:rPr>
        <w:t>CONGRATULATIONS! The driver installation is complete.</w:t>
      </w:r>
    </w:p>
    <w:p w:rsidR="00A55FB6" w:rsidRDefault="00A55FB6" w:rsidP="0003267F">
      <w:pPr>
        <w:spacing w:after="0" w:line="240" w:lineRule="auto"/>
        <w:rPr>
          <w:rFonts w:ascii="Xerox Sans" w:hAnsi="Xerox Sans"/>
          <w:sz w:val="24"/>
          <w:szCs w:val="24"/>
        </w:rPr>
      </w:pPr>
    </w:p>
    <w:p w:rsidR="00A55FB6" w:rsidRPr="0003267F" w:rsidRDefault="00A55FB6" w:rsidP="0003267F">
      <w:pPr>
        <w:spacing w:after="0" w:line="240" w:lineRule="auto"/>
        <w:rPr>
          <w:rFonts w:ascii="Xerox Sans" w:hAnsi="Xerox Sans"/>
          <w:sz w:val="24"/>
          <w:szCs w:val="24"/>
        </w:rPr>
      </w:pPr>
    </w:p>
    <w:p w:rsidR="00A55FB6" w:rsidRPr="0003267F" w:rsidRDefault="00A55FB6" w:rsidP="0003267F">
      <w:pPr>
        <w:numPr>
          <w:ilvl w:val="0"/>
          <w:numId w:val="11"/>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CREATE A NEW PORT</w:t>
      </w:r>
      <w:r w:rsidRPr="0003267F">
        <w:rPr>
          <w:rFonts w:ascii="Xerox Sans" w:hAnsi="Xerox Sans"/>
          <w:sz w:val="24"/>
          <w:szCs w:val="24"/>
        </w:rPr>
        <w:t>.</w:t>
      </w:r>
    </w:p>
    <w:p w:rsidR="00A55FB6" w:rsidRPr="0003267F" w:rsidRDefault="00A55FB6" w:rsidP="0003267F">
      <w:pPr>
        <w:numPr>
          <w:ilvl w:val="0"/>
          <w:numId w:val="11"/>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STANDARD TCP/IP PORT</w:t>
      </w:r>
      <w:r w:rsidRPr="0003267F">
        <w:rPr>
          <w:rFonts w:ascii="Xerox Sans" w:hAnsi="Xerox Sans"/>
          <w:sz w:val="24"/>
          <w:szCs w:val="24"/>
        </w:rPr>
        <w:t xml:space="preserve"> from the pull down menu.</w:t>
      </w:r>
    </w:p>
    <w:p w:rsidR="00A55FB6" w:rsidRPr="0003267F" w:rsidRDefault="00A55FB6" w:rsidP="0003267F">
      <w:pPr>
        <w:numPr>
          <w:ilvl w:val="0"/>
          <w:numId w:val="11"/>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numPr>
          <w:ilvl w:val="0"/>
          <w:numId w:val="11"/>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numPr>
          <w:ilvl w:val="0"/>
          <w:numId w:val="11"/>
        </w:numPr>
        <w:spacing w:after="0" w:line="240" w:lineRule="auto"/>
        <w:rPr>
          <w:rFonts w:ascii="Xerox Sans" w:hAnsi="Xerox Sans"/>
          <w:sz w:val="24"/>
          <w:szCs w:val="24"/>
        </w:rPr>
      </w:pPr>
      <w:r w:rsidRPr="0003267F">
        <w:rPr>
          <w:rFonts w:ascii="Xerox Sans" w:hAnsi="Xerox Sans"/>
          <w:sz w:val="24"/>
          <w:szCs w:val="24"/>
        </w:rPr>
        <w:t xml:space="preserve">Enter the IP address of your printer into the </w:t>
      </w:r>
      <w:r w:rsidRPr="0003267F">
        <w:rPr>
          <w:rFonts w:ascii="Xerox Sans" w:hAnsi="Xerox Sans"/>
          <w:b/>
          <w:sz w:val="24"/>
          <w:szCs w:val="24"/>
        </w:rPr>
        <w:t>PRINTER NAME OR IP ADDRESS</w:t>
      </w:r>
      <w:r w:rsidRPr="0003267F">
        <w:rPr>
          <w:rFonts w:ascii="Xerox Sans" w:hAnsi="Xerox Sans"/>
          <w:sz w:val="24"/>
          <w:szCs w:val="24"/>
        </w:rPr>
        <w:t xml:space="preserve"> field.</w:t>
      </w:r>
    </w:p>
    <w:p w:rsidR="00A55FB6" w:rsidRPr="0003267F" w:rsidRDefault="00A55FB6" w:rsidP="0003267F">
      <w:pPr>
        <w:numPr>
          <w:ilvl w:val="0"/>
          <w:numId w:val="11"/>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numPr>
          <w:ilvl w:val="0"/>
          <w:numId w:val="11"/>
        </w:numPr>
        <w:spacing w:after="0" w:line="240" w:lineRule="auto"/>
        <w:rPr>
          <w:rFonts w:ascii="Xerox Sans" w:hAnsi="Xerox Sans"/>
          <w:sz w:val="24"/>
          <w:szCs w:val="24"/>
        </w:rPr>
      </w:pPr>
      <w:r w:rsidRPr="0003267F">
        <w:rPr>
          <w:rFonts w:ascii="Xerox Sans" w:hAnsi="Xerox Sans"/>
          <w:sz w:val="24"/>
          <w:szCs w:val="24"/>
        </w:rPr>
        <w:t xml:space="preserve">Specify device type as </w:t>
      </w:r>
      <w:r w:rsidRPr="0003267F">
        <w:rPr>
          <w:rFonts w:ascii="Xerox Sans" w:hAnsi="Xerox Sans"/>
          <w:b/>
          <w:sz w:val="24"/>
          <w:szCs w:val="24"/>
        </w:rPr>
        <w:t>CUSTOM</w:t>
      </w:r>
      <w:r w:rsidRPr="0003267F">
        <w:rPr>
          <w:rFonts w:ascii="Xerox Sans" w:hAnsi="Xerox Sans"/>
          <w:sz w:val="24"/>
          <w:szCs w:val="24"/>
        </w:rPr>
        <w:t>.</w:t>
      </w:r>
    </w:p>
    <w:p w:rsidR="00A55FB6" w:rsidRPr="0003267F" w:rsidRDefault="00A55FB6" w:rsidP="0003267F">
      <w:pPr>
        <w:numPr>
          <w:ilvl w:val="0"/>
          <w:numId w:val="11"/>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numPr>
          <w:ilvl w:val="0"/>
          <w:numId w:val="11"/>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FINISH</w:t>
      </w:r>
      <w:r w:rsidRPr="0003267F">
        <w:rPr>
          <w:rFonts w:ascii="Xerox Sans" w:hAnsi="Xerox Sans"/>
          <w:sz w:val="24"/>
          <w:szCs w:val="24"/>
        </w:rPr>
        <w:t>.</w:t>
      </w:r>
    </w:p>
    <w:p w:rsidR="00A55FB6" w:rsidRPr="0003267F" w:rsidRDefault="00A55FB6" w:rsidP="0003267F">
      <w:pPr>
        <w:numPr>
          <w:ilvl w:val="0"/>
          <w:numId w:val="11"/>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HAVE DISK</w:t>
      </w:r>
      <w:r w:rsidRPr="0003267F">
        <w:rPr>
          <w:rFonts w:ascii="Xerox Sans" w:hAnsi="Xerox Sans"/>
          <w:sz w:val="24"/>
          <w:szCs w:val="24"/>
        </w:rPr>
        <w:t>.</w:t>
      </w:r>
    </w:p>
    <w:p w:rsidR="00A55FB6" w:rsidRPr="0003267F" w:rsidRDefault="00A55FB6" w:rsidP="0003267F">
      <w:pPr>
        <w:numPr>
          <w:ilvl w:val="0"/>
          <w:numId w:val="11"/>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BROWSE</w:t>
      </w:r>
      <w:r w:rsidRPr="0003267F">
        <w:rPr>
          <w:rFonts w:ascii="Xerox Sans" w:hAnsi="Xerox Sans"/>
          <w:sz w:val="24"/>
          <w:szCs w:val="24"/>
        </w:rPr>
        <w:t xml:space="preserve"> and choose the CDROM drive location.</w:t>
      </w:r>
    </w:p>
    <w:p w:rsidR="00A55FB6" w:rsidRPr="0003267F" w:rsidRDefault="00A55FB6" w:rsidP="0003267F">
      <w:pPr>
        <w:numPr>
          <w:ilvl w:val="0"/>
          <w:numId w:val="11"/>
        </w:numPr>
        <w:spacing w:after="0" w:line="240" w:lineRule="auto"/>
        <w:rPr>
          <w:rFonts w:ascii="Xerox Sans" w:hAnsi="Xerox Sans"/>
          <w:sz w:val="24"/>
          <w:szCs w:val="24"/>
        </w:rPr>
      </w:pPr>
      <w:r w:rsidRPr="0003267F">
        <w:rPr>
          <w:rFonts w:ascii="Xerox Sans" w:hAnsi="Xerox Sans"/>
          <w:sz w:val="24"/>
          <w:szCs w:val="24"/>
        </w:rPr>
        <w:t xml:space="preserve">Select the folder labeled </w:t>
      </w:r>
      <w:r w:rsidRPr="0003267F">
        <w:rPr>
          <w:rFonts w:ascii="Xerox Sans" w:hAnsi="Xerox Sans"/>
          <w:b/>
          <w:sz w:val="24"/>
          <w:szCs w:val="24"/>
        </w:rPr>
        <w:t>PCL</w:t>
      </w:r>
      <w:r w:rsidRPr="0003267F">
        <w:rPr>
          <w:rFonts w:ascii="Xerox Sans" w:hAnsi="Xerox Sans"/>
          <w:sz w:val="24"/>
          <w:szCs w:val="24"/>
        </w:rPr>
        <w:t>.</w:t>
      </w:r>
    </w:p>
    <w:p w:rsidR="00A55FB6" w:rsidRPr="0003267F" w:rsidRDefault="00A55FB6" w:rsidP="0003267F">
      <w:pPr>
        <w:numPr>
          <w:ilvl w:val="0"/>
          <w:numId w:val="11"/>
        </w:numPr>
        <w:spacing w:after="0" w:line="240" w:lineRule="auto"/>
        <w:rPr>
          <w:rFonts w:ascii="Xerox Sans" w:hAnsi="Xerox Sans"/>
          <w:sz w:val="24"/>
          <w:szCs w:val="24"/>
        </w:rPr>
      </w:pPr>
      <w:r w:rsidRPr="0003267F">
        <w:rPr>
          <w:rFonts w:ascii="Xerox Sans" w:hAnsi="Xerox Sans"/>
          <w:sz w:val="24"/>
          <w:szCs w:val="24"/>
        </w:rPr>
        <w:t xml:space="preserve">Select the folder labeled </w:t>
      </w:r>
      <w:r w:rsidRPr="0003267F">
        <w:rPr>
          <w:rFonts w:ascii="Xerox Sans" w:hAnsi="Xerox Sans"/>
          <w:b/>
          <w:sz w:val="24"/>
          <w:szCs w:val="24"/>
        </w:rPr>
        <w:t>Win</w:t>
      </w:r>
      <w:r w:rsidRPr="0003267F">
        <w:rPr>
          <w:rFonts w:ascii="Xerox Sans" w:hAnsi="Xerox Sans"/>
          <w:sz w:val="24"/>
          <w:szCs w:val="24"/>
        </w:rPr>
        <w:t>.</w:t>
      </w:r>
    </w:p>
    <w:p w:rsidR="00A55FB6" w:rsidRPr="0003267F" w:rsidRDefault="00A55FB6" w:rsidP="0003267F">
      <w:pPr>
        <w:numPr>
          <w:ilvl w:val="0"/>
          <w:numId w:val="11"/>
        </w:numPr>
        <w:spacing w:after="0" w:line="240" w:lineRule="auto"/>
        <w:rPr>
          <w:rFonts w:ascii="Xerox Sans" w:hAnsi="Xerox Sans"/>
          <w:sz w:val="24"/>
          <w:szCs w:val="24"/>
        </w:rPr>
      </w:pPr>
      <w:r w:rsidRPr="0003267F">
        <w:rPr>
          <w:rFonts w:ascii="Xerox Sans" w:hAnsi="Xerox Sans"/>
          <w:sz w:val="24"/>
          <w:szCs w:val="24"/>
        </w:rPr>
        <w:t xml:space="preserve">Select the folder labeled </w:t>
      </w:r>
      <w:r w:rsidRPr="0003267F">
        <w:rPr>
          <w:rFonts w:ascii="Xerox Sans" w:hAnsi="Xerox Sans"/>
          <w:b/>
          <w:sz w:val="24"/>
          <w:szCs w:val="24"/>
        </w:rPr>
        <w:t>32 Bit</w:t>
      </w:r>
      <w:r w:rsidRPr="0003267F">
        <w:rPr>
          <w:rFonts w:ascii="Xerox Sans" w:hAnsi="Xerox Sans"/>
          <w:sz w:val="24"/>
          <w:szCs w:val="24"/>
        </w:rPr>
        <w:t>.</w:t>
      </w:r>
    </w:p>
    <w:p w:rsidR="00A55FB6" w:rsidRPr="0003267F" w:rsidRDefault="00A55FB6" w:rsidP="0003267F">
      <w:pPr>
        <w:numPr>
          <w:ilvl w:val="0"/>
          <w:numId w:val="11"/>
        </w:numPr>
        <w:spacing w:after="0" w:line="240" w:lineRule="auto"/>
        <w:rPr>
          <w:rFonts w:ascii="Xerox Sans" w:hAnsi="Xerox Sans"/>
          <w:sz w:val="24"/>
          <w:szCs w:val="24"/>
        </w:rPr>
      </w:pPr>
      <w:r w:rsidRPr="0003267F">
        <w:rPr>
          <w:rFonts w:ascii="Xerox Sans" w:hAnsi="Xerox Sans"/>
          <w:sz w:val="24"/>
          <w:szCs w:val="24"/>
        </w:rPr>
        <w:t xml:space="preserve">Select the file named </w:t>
      </w:r>
      <w:r w:rsidRPr="0003267F">
        <w:rPr>
          <w:rFonts w:ascii="Xerox Sans" w:hAnsi="Xerox Sans"/>
          <w:b/>
          <w:sz w:val="24"/>
          <w:szCs w:val="24"/>
        </w:rPr>
        <w:t>XR6FMIE</w:t>
      </w:r>
      <w:r w:rsidRPr="0003267F">
        <w:rPr>
          <w:rFonts w:ascii="Xerox Sans" w:hAnsi="Xerox Sans"/>
          <w:sz w:val="24"/>
          <w:szCs w:val="24"/>
        </w:rPr>
        <w:t>.</w:t>
      </w:r>
    </w:p>
    <w:p w:rsidR="00A55FB6" w:rsidRPr="0003267F" w:rsidRDefault="00A55FB6" w:rsidP="0003267F">
      <w:pPr>
        <w:numPr>
          <w:ilvl w:val="0"/>
          <w:numId w:val="11"/>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OPEN</w:t>
      </w:r>
      <w:r w:rsidRPr="0003267F">
        <w:rPr>
          <w:rFonts w:ascii="Xerox Sans" w:hAnsi="Xerox Sans"/>
          <w:sz w:val="24"/>
          <w:szCs w:val="24"/>
        </w:rPr>
        <w:t>.</w:t>
      </w:r>
    </w:p>
    <w:p w:rsidR="00A55FB6" w:rsidRPr="0003267F" w:rsidRDefault="00A55FB6" w:rsidP="0003267F">
      <w:pPr>
        <w:numPr>
          <w:ilvl w:val="0"/>
          <w:numId w:val="11"/>
        </w:numPr>
        <w:spacing w:after="0" w:line="240" w:lineRule="auto"/>
        <w:rPr>
          <w:rFonts w:ascii="Xerox Sans" w:hAnsi="Xerox Sans"/>
          <w:sz w:val="24"/>
          <w:szCs w:val="24"/>
        </w:rPr>
      </w:pPr>
      <w:r w:rsidRPr="0003267F">
        <w:rPr>
          <w:rFonts w:ascii="Xerox Sans" w:hAnsi="Xerox Sans"/>
          <w:sz w:val="24"/>
          <w:szCs w:val="24"/>
        </w:rPr>
        <w:t xml:space="preserve">Select printer type </w:t>
      </w:r>
      <w:r w:rsidRPr="0003267F">
        <w:rPr>
          <w:rFonts w:ascii="Xerox Sans" w:hAnsi="Xerox Sans"/>
          <w:b/>
          <w:sz w:val="24"/>
          <w:szCs w:val="24"/>
        </w:rPr>
        <w:t>4112</w:t>
      </w:r>
      <w:r w:rsidRPr="0003267F">
        <w:rPr>
          <w:rFonts w:ascii="Xerox Sans" w:hAnsi="Xerox Sans"/>
          <w:sz w:val="24"/>
          <w:szCs w:val="24"/>
        </w:rPr>
        <w:t xml:space="preserve"> or </w:t>
      </w:r>
      <w:r w:rsidRPr="0003267F">
        <w:rPr>
          <w:rFonts w:ascii="Xerox Sans" w:hAnsi="Xerox Sans"/>
          <w:b/>
          <w:sz w:val="24"/>
          <w:szCs w:val="24"/>
        </w:rPr>
        <w:t>4127</w:t>
      </w:r>
      <w:r w:rsidRPr="0003267F">
        <w:rPr>
          <w:rFonts w:ascii="Xerox Sans" w:hAnsi="Xerox Sans"/>
          <w:sz w:val="24"/>
          <w:szCs w:val="24"/>
        </w:rPr>
        <w:t xml:space="preserve"> depending on your printer configuration.</w:t>
      </w:r>
    </w:p>
    <w:p w:rsidR="00A55FB6" w:rsidRPr="0003267F" w:rsidRDefault="00A55FB6" w:rsidP="0003267F">
      <w:pPr>
        <w:numPr>
          <w:ilvl w:val="0"/>
          <w:numId w:val="11"/>
        </w:numPr>
        <w:spacing w:after="0" w:line="240" w:lineRule="auto"/>
        <w:rPr>
          <w:rFonts w:ascii="Xerox Sans" w:hAnsi="Xerox Sans"/>
          <w:sz w:val="24"/>
          <w:szCs w:val="24"/>
        </w:rPr>
      </w:pPr>
      <w:r w:rsidRPr="0003267F">
        <w:rPr>
          <w:rFonts w:ascii="Xerox Sans" w:hAnsi="Xerox Sans"/>
          <w:sz w:val="24"/>
          <w:szCs w:val="24"/>
        </w:rPr>
        <w:t xml:space="preserve">If prompted, select </w:t>
      </w:r>
      <w:r w:rsidRPr="0003267F">
        <w:rPr>
          <w:rFonts w:ascii="Xerox Sans" w:hAnsi="Xerox Sans"/>
          <w:b/>
          <w:sz w:val="24"/>
          <w:szCs w:val="24"/>
        </w:rPr>
        <w:t>REPLACE EXISTING DRIVER</w:t>
      </w:r>
      <w:r w:rsidRPr="0003267F">
        <w:rPr>
          <w:rFonts w:ascii="Xerox Sans" w:hAnsi="Xerox Sans"/>
          <w:sz w:val="24"/>
          <w:szCs w:val="24"/>
        </w:rPr>
        <w:t>.</w:t>
      </w:r>
    </w:p>
    <w:p w:rsidR="00A55FB6" w:rsidRPr="0003267F" w:rsidRDefault="00A55FB6" w:rsidP="0003267F">
      <w:pPr>
        <w:numPr>
          <w:ilvl w:val="0"/>
          <w:numId w:val="11"/>
        </w:numPr>
        <w:spacing w:after="0" w:line="240" w:lineRule="auto"/>
        <w:rPr>
          <w:rFonts w:ascii="Xerox Sans" w:hAnsi="Xerox Sans"/>
          <w:sz w:val="24"/>
          <w:szCs w:val="24"/>
        </w:rPr>
      </w:pPr>
      <w:r w:rsidRPr="0003267F">
        <w:rPr>
          <w:rFonts w:ascii="Xerox Sans" w:hAnsi="Xerox Sans"/>
          <w:sz w:val="24"/>
          <w:szCs w:val="24"/>
        </w:rPr>
        <w:t>Name your printer for easy identification.</w:t>
      </w:r>
    </w:p>
    <w:p w:rsidR="00A55FB6" w:rsidRPr="0003267F" w:rsidRDefault="00A55FB6" w:rsidP="0003267F">
      <w:pPr>
        <w:numPr>
          <w:ilvl w:val="0"/>
          <w:numId w:val="11"/>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DO NOT SHARE THIS PRINTER</w:t>
      </w:r>
      <w:r w:rsidRPr="0003267F">
        <w:rPr>
          <w:rFonts w:ascii="Xerox Sans" w:hAnsi="Xerox Sans"/>
          <w:sz w:val="24"/>
          <w:szCs w:val="24"/>
        </w:rPr>
        <w:t xml:space="preserve"> (Sharing the printer is optional).</w:t>
      </w:r>
    </w:p>
    <w:p w:rsidR="00A55FB6" w:rsidRPr="0003267F" w:rsidRDefault="00A55FB6" w:rsidP="0003267F">
      <w:pPr>
        <w:numPr>
          <w:ilvl w:val="0"/>
          <w:numId w:val="11"/>
        </w:numPr>
        <w:spacing w:after="0" w:line="240" w:lineRule="auto"/>
        <w:rPr>
          <w:rFonts w:ascii="Xerox Sans" w:hAnsi="Xerox Sans"/>
          <w:sz w:val="24"/>
          <w:szCs w:val="24"/>
        </w:rPr>
      </w:pPr>
      <w:r w:rsidRPr="0003267F">
        <w:rPr>
          <w:rFonts w:ascii="Xerox Sans" w:hAnsi="Xerox Sans"/>
          <w:sz w:val="24"/>
          <w:szCs w:val="24"/>
        </w:rPr>
        <w:t>Print a test page to verify correct driver installation.</w:t>
      </w:r>
    </w:p>
    <w:p w:rsidR="00A55FB6" w:rsidRPr="0003267F" w:rsidRDefault="00A55FB6" w:rsidP="0003267F">
      <w:pPr>
        <w:numPr>
          <w:ilvl w:val="0"/>
          <w:numId w:val="11"/>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FINISH</w:t>
      </w:r>
      <w:r w:rsidRPr="0003267F">
        <w:rPr>
          <w:rFonts w:ascii="Xerox Sans" w:hAnsi="Xerox Sans"/>
          <w:sz w:val="24"/>
          <w:szCs w:val="24"/>
        </w:rPr>
        <w:t>.</w:t>
      </w:r>
    </w:p>
    <w:p w:rsidR="00A55FB6" w:rsidRPr="0003267F" w:rsidRDefault="00A55FB6" w:rsidP="0003267F">
      <w:pPr>
        <w:numPr>
          <w:ilvl w:val="0"/>
          <w:numId w:val="11"/>
        </w:numPr>
        <w:spacing w:after="0" w:line="240" w:lineRule="auto"/>
        <w:rPr>
          <w:rFonts w:ascii="Xerox Sans" w:hAnsi="Xerox Sans"/>
          <w:sz w:val="24"/>
          <w:szCs w:val="24"/>
        </w:rPr>
      </w:pPr>
      <w:r w:rsidRPr="0003267F">
        <w:rPr>
          <w:rFonts w:ascii="Xerox Sans" w:hAnsi="Xerox Sans"/>
          <w:sz w:val="24"/>
          <w:szCs w:val="24"/>
        </w:rPr>
        <w:t xml:space="preserve">Once test page has printed, select </w:t>
      </w:r>
      <w:r w:rsidRPr="0003267F">
        <w:rPr>
          <w:rFonts w:ascii="Xerox Sans" w:hAnsi="Xerox Sans"/>
          <w:b/>
          <w:sz w:val="24"/>
          <w:szCs w:val="24"/>
        </w:rPr>
        <w:t>OK</w:t>
      </w:r>
      <w:r w:rsidRPr="0003267F">
        <w:rPr>
          <w:rFonts w:ascii="Xerox Sans" w:hAnsi="Xerox Sans"/>
          <w:sz w:val="24"/>
          <w:szCs w:val="24"/>
        </w:rPr>
        <w:t xml:space="preserve">. </w:t>
      </w:r>
    </w:p>
    <w:p w:rsidR="00A55FB6" w:rsidRPr="0003267F" w:rsidRDefault="00A55FB6" w:rsidP="0003267F">
      <w:pPr>
        <w:spacing w:after="0" w:line="240" w:lineRule="auto"/>
        <w:ind w:left="1440"/>
        <w:rPr>
          <w:rFonts w:ascii="Xerox Sans" w:hAnsi="Xerox Sans"/>
          <w:sz w:val="24"/>
          <w:szCs w:val="24"/>
        </w:rPr>
      </w:pPr>
    </w:p>
    <w:p w:rsidR="00A55FB6" w:rsidRPr="0003267F" w:rsidRDefault="00A55FB6" w:rsidP="0003267F">
      <w:pPr>
        <w:spacing w:after="0" w:line="240" w:lineRule="auto"/>
        <w:ind w:left="1080" w:firstLine="360"/>
        <w:rPr>
          <w:rFonts w:ascii="Xerox Sans" w:hAnsi="Xerox Sans"/>
          <w:i/>
          <w:sz w:val="24"/>
          <w:szCs w:val="24"/>
        </w:rPr>
      </w:pPr>
      <w:r w:rsidRPr="0003267F">
        <w:rPr>
          <w:rFonts w:ascii="Xerox Sans" w:hAnsi="Xerox Sans"/>
          <w:i/>
          <w:sz w:val="24"/>
          <w:szCs w:val="24"/>
        </w:rPr>
        <w:t>CONGRATULATIONS! The driver installation is complete.</w:t>
      </w:r>
    </w:p>
    <w:p w:rsidR="00A55FB6" w:rsidRPr="0003267F" w:rsidRDefault="00A55FB6" w:rsidP="0003267F">
      <w:pPr>
        <w:spacing w:after="0" w:line="240" w:lineRule="auto"/>
        <w:rPr>
          <w:rFonts w:ascii="Xerox Sans" w:hAnsi="Xerox Sans"/>
          <w:sz w:val="24"/>
          <w:szCs w:val="24"/>
        </w:rPr>
      </w:pPr>
    </w:p>
    <w:p w:rsidR="00A55FB6" w:rsidRPr="0003267F" w:rsidRDefault="00A55FB6" w:rsidP="0003267F">
      <w:pPr>
        <w:spacing w:after="0" w:line="240" w:lineRule="auto"/>
        <w:rPr>
          <w:rFonts w:ascii="Xerox Sans" w:hAnsi="Xerox Sans"/>
          <w:b/>
          <w:sz w:val="24"/>
          <w:szCs w:val="24"/>
        </w:rPr>
      </w:pPr>
    </w:p>
    <w:p w:rsidR="00A55FB6" w:rsidRPr="0003267F" w:rsidRDefault="00A55FB6" w:rsidP="0003267F">
      <w:pPr>
        <w:spacing w:after="0" w:line="240" w:lineRule="auto"/>
        <w:rPr>
          <w:rFonts w:ascii="Xerox Sans" w:hAnsi="Xerox Sans"/>
          <w:b/>
          <w:sz w:val="24"/>
          <w:szCs w:val="24"/>
        </w:rPr>
      </w:pPr>
    </w:p>
    <w:p w:rsidR="00A55FB6" w:rsidRPr="0003267F" w:rsidRDefault="00A55FB6" w:rsidP="0003267F">
      <w:pPr>
        <w:spacing w:after="0" w:line="240" w:lineRule="auto"/>
        <w:rPr>
          <w:rFonts w:ascii="Xerox Sans" w:hAnsi="Xerox Sans"/>
          <w:b/>
          <w:sz w:val="24"/>
          <w:szCs w:val="24"/>
        </w:rPr>
      </w:pPr>
    </w:p>
    <w:p w:rsidR="00A55FB6" w:rsidRPr="0003267F" w:rsidRDefault="00A55FB6" w:rsidP="0003267F">
      <w:pPr>
        <w:spacing w:after="0" w:line="240" w:lineRule="auto"/>
        <w:rPr>
          <w:rFonts w:ascii="Xerox Sans" w:hAnsi="Xerox Sans"/>
          <w:b/>
          <w:sz w:val="24"/>
          <w:szCs w:val="24"/>
        </w:rPr>
      </w:pPr>
    </w:p>
    <w:p w:rsidR="00A55FB6" w:rsidRPr="0003267F" w:rsidRDefault="00A55FB6" w:rsidP="0003267F">
      <w:pPr>
        <w:spacing w:after="0" w:line="240" w:lineRule="auto"/>
        <w:rPr>
          <w:rFonts w:ascii="Xerox Sans" w:hAnsi="Xerox Sans"/>
          <w:b/>
          <w:sz w:val="24"/>
          <w:szCs w:val="24"/>
        </w:rPr>
      </w:pPr>
    </w:p>
    <w:p w:rsidR="00A55FB6" w:rsidRPr="0003267F" w:rsidRDefault="00A55FB6" w:rsidP="0003267F">
      <w:pPr>
        <w:spacing w:after="0" w:line="240" w:lineRule="auto"/>
        <w:rPr>
          <w:rFonts w:ascii="Xerox Sans" w:hAnsi="Xerox Sans"/>
          <w:b/>
          <w:sz w:val="24"/>
          <w:szCs w:val="24"/>
        </w:rPr>
      </w:pPr>
    </w:p>
    <w:p w:rsidR="00A55FB6" w:rsidRPr="0003267F" w:rsidRDefault="00A55FB6" w:rsidP="0003267F">
      <w:pPr>
        <w:spacing w:after="0" w:line="240" w:lineRule="auto"/>
        <w:rPr>
          <w:rFonts w:ascii="Xerox Sans" w:hAnsi="Xerox Sans"/>
          <w:b/>
          <w:sz w:val="24"/>
          <w:szCs w:val="24"/>
        </w:rPr>
      </w:pPr>
    </w:p>
    <w:p w:rsidR="00A55FB6" w:rsidRPr="0003267F" w:rsidRDefault="00A55FB6" w:rsidP="0003267F">
      <w:pPr>
        <w:spacing w:after="0" w:line="240" w:lineRule="auto"/>
        <w:rPr>
          <w:rFonts w:ascii="Xerox Sans" w:hAnsi="Xerox Sans"/>
          <w:b/>
          <w:sz w:val="24"/>
          <w:szCs w:val="24"/>
        </w:rPr>
      </w:pPr>
    </w:p>
    <w:p w:rsidR="00A55FB6" w:rsidRPr="0003267F" w:rsidRDefault="00A55FB6" w:rsidP="0003267F">
      <w:pPr>
        <w:spacing w:after="0" w:line="240" w:lineRule="auto"/>
        <w:jc w:val="center"/>
        <w:rPr>
          <w:rFonts w:ascii="Xerox Sans" w:hAnsi="Xerox Sans"/>
          <w:b/>
          <w:sz w:val="24"/>
          <w:szCs w:val="24"/>
        </w:rPr>
      </w:pPr>
      <w:r w:rsidRPr="0003267F">
        <w:rPr>
          <w:rFonts w:ascii="Xerox Sans" w:hAnsi="Xerox Sans"/>
          <w:b/>
          <w:sz w:val="24"/>
          <w:szCs w:val="24"/>
        </w:rPr>
        <w:t>PCL drivers on Windows Operating Systems (64 Bit)</w:t>
      </w:r>
    </w:p>
    <w:p w:rsidR="00A55FB6" w:rsidRPr="0003267F" w:rsidRDefault="00A55FB6" w:rsidP="0003267F">
      <w:pPr>
        <w:spacing w:after="0" w:line="240" w:lineRule="auto"/>
        <w:rPr>
          <w:rFonts w:ascii="Xerox Sans" w:hAnsi="Xerox Sans"/>
          <w:sz w:val="24"/>
          <w:szCs w:val="24"/>
        </w:rPr>
      </w:pPr>
    </w:p>
    <w:p w:rsidR="00A55FB6" w:rsidRPr="0003267F" w:rsidRDefault="00A55FB6" w:rsidP="0003267F">
      <w:pPr>
        <w:spacing w:after="0" w:line="240" w:lineRule="auto"/>
        <w:rPr>
          <w:rFonts w:ascii="Xerox Sans" w:hAnsi="Xerox Sans"/>
          <w:sz w:val="24"/>
          <w:szCs w:val="24"/>
        </w:rPr>
      </w:pPr>
    </w:p>
    <w:p w:rsidR="00A55FB6" w:rsidRPr="0003267F" w:rsidRDefault="00A55FB6" w:rsidP="0003267F">
      <w:pPr>
        <w:spacing w:after="0" w:line="240" w:lineRule="auto"/>
        <w:rPr>
          <w:rFonts w:ascii="Xerox Sans" w:hAnsi="Xerox Sans"/>
          <w:sz w:val="24"/>
          <w:szCs w:val="24"/>
          <w:u w:val="single"/>
        </w:rPr>
      </w:pPr>
      <w:r>
        <w:rPr>
          <w:rFonts w:ascii="Xerox Sans" w:hAnsi="Xerox Sans"/>
          <w:sz w:val="24"/>
          <w:szCs w:val="24"/>
          <w:u w:val="single"/>
        </w:rPr>
        <w:t xml:space="preserve">Microsoft Windows 2008 </w:t>
      </w:r>
      <w:r w:rsidRPr="0003267F">
        <w:rPr>
          <w:rFonts w:ascii="Xerox Sans" w:hAnsi="Xerox Sans"/>
          <w:sz w:val="24"/>
          <w:szCs w:val="24"/>
          <w:u w:val="single"/>
        </w:rPr>
        <w:t>Server</w:t>
      </w:r>
    </w:p>
    <w:p w:rsidR="00A55FB6" w:rsidRPr="0003267F" w:rsidRDefault="00A55FB6" w:rsidP="0003267F">
      <w:pPr>
        <w:spacing w:after="0" w:line="240" w:lineRule="auto"/>
        <w:rPr>
          <w:rFonts w:ascii="Xerox Sans" w:hAnsi="Xerox Sans"/>
          <w:sz w:val="24"/>
          <w:szCs w:val="24"/>
        </w:rPr>
      </w:pPr>
      <w:r w:rsidRPr="0003267F">
        <w:rPr>
          <w:rFonts w:ascii="Xerox Sans" w:hAnsi="Xerox Sans"/>
          <w:sz w:val="24"/>
          <w:szCs w:val="24"/>
        </w:rPr>
        <w:tab/>
      </w:r>
      <w:r w:rsidRPr="0003267F">
        <w:rPr>
          <w:rFonts w:ascii="Xerox Sans" w:hAnsi="Xerox Sans"/>
          <w:sz w:val="24"/>
          <w:szCs w:val="24"/>
        </w:rPr>
        <w:tab/>
      </w:r>
    </w:p>
    <w:p w:rsidR="00A55FB6" w:rsidRPr="0003267F" w:rsidRDefault="00A55FB6" w:rsidP="0003267F">
      <w:pPr>
        <w:numPr>
          <w:ilvl w:val="0"/>
          <w:numId w:val="12"/>
        </w:numPr>
        <w:spacing w:after="0" w:line="240" w:lineRule="auto"/>
        <w:rPr>
          <w:rFonts w:ascii="Xerox Sans" w:hAnsi="Xerox Sans"/>
          <w:sz w:val="24"/>
          <w:szCs w:val="24"/>
        </w:rPr>
      </w:pPr>
      <w:r w:rsidRPr="0003267F">
        <w:rPr>
          <w:rFonts w:ascii="Xerox Sans" w:hAnsi="Xerox Sans"/>
          <w:sz w:val="24"/>
          <w:szCs w:val="24"/>
        </w:rPr>
        <w:t>Insert the PS/PCL driver CD into the CDROM.</w:t>
      </w:r>
    </w:p>
    <w:p w:rsidR="00A55FB6" w:rsidRPr="0003267F" w:rsidRDefault="00A55FB6" w:rsidP="0003267F">
      <w:pPr>
        <w:numPr>
          <w:ilvl w:val="0"/>
          <w:numId w:val="12"/>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START / SETTINGS / PRINTERS</w:t>
      </w:r>
      <w:r w:rsidRPr="0003267F">
        <w:rPr>
          <w:rFonts w:ascii="Xerox Sans" w:hAnsi="Xerox Sans"/>
          <w:sz w:val="24"/>
          <w:szCs w:val="24"/>
        </w:rPr>
        <w:t>.</w:t>
      </w:r>
    </w:p>
    <w:p w:rsidR="00A55FB6" w:rsidRPr="0003267F" w:rsidRDefault="00A55FB6" w:rsidP="0003267F">
      <w:pPr>
        <w:numPr>
          <w:ilvl w:val="0"/>
          <w:numId w:val="12"/>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ADD PRINTER</w:t>
      </w:r>
      <w:r w:rsidRPr="0003267F">
        <w:rPr>
          <w:rFonts w:ascii="Xerox Sans" w:hAnsi="Xerox Sans"/>
          <w:sz w:val="24"/>
          <w:szCs w:val="24"/>
        </w:rPr>
        <w:t>.</w:t>
      </w:r>
    </w:p>
    <w:p w:rsidR="00A55FB6" w:rsidRPr="0003267F" w:rsidRDefault="00A55FB6" w:rsidP="0003267F">
      <w:pPr>
        <w:numPr>
          <w:ilvl w:val="0"/>
          <w:numId w:val="12"/>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numPr>
          <w:ilvl w:val="0"/>
          <w:numId w:val="12"/>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LOCAL PRINTER</w:t>
      </w:r>
      <w:r w:rsidRPr="0003267F">
        <w:rPr>
          <w:rFonts w:ascii="Xerox Sans" w:hAnsi="Xerox Sans"/>
          <w:sz w:val="24"/>
          <w:szCs w:val="24"/>
        </w:rPr>
        <w:t>.</w:t>
      </w:r>
    </w:p>
    <w:p w:rsidR="00A55FB6" w:rsidRPr="0003267F" w:rsidRDefault="00A55FB6" w:rsidP="0003267F">
      <w:pPr>
        <w:numPr>
          <w:ilvl w:val="0"/>
          <w:numId w:val="12"/>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spacing w:after="0" w:line="240" w:lineRule="auto"/>
        <w:rPr>
          <w:rFonts w:ascii="Xerox Sans" w:hAnsi="Xerox Sans"/>
          <w:sz w:val="24"/>
          <w:szCs w:val="24"/>
        </w:rPr>
      </w:pPr>
    </w:p>
    <w:p w:rsidR="00A55FB6" w:rsidRPr="0003267F" w:rsidRDefault="00A55FB6" w:rsidP="0003267F">
      <w:pPr>
        <w:spacing w:after="0" w:line="240" w:lineRule="auto"/>
        <w:ind w:left="1440"/>
        <w:rPr>
          <w:rFonts w:ascii="Xerox Sans" w:hAnsi="Xerox Sans"/>
          <w:color w:val="0000FF"/>
          <w:sz w:val="24"/>
          <w:szCs w:val="24"/>
        </w:rPr>
      </w:pPr>
      <w:r w:rsidRPr="0003267F">
        <w:rPr>
          <w:rFonts w:ascii="Xerox Sans" w:hAnsi="Xerox Sans"/>
          <w:color w:val="0000FF"/>
          <w:sz w:val="24"/>
          <w:szCs w:val="24"/>
        </w:rPr>
        <w:t>NOTE: If a port with the printer IP address appears in the list, then continue on to step 7.</w:t>
      </w:r>
    </w:p>
    <w:p w:rsidR="00A55FB6" w:rsidRPr="0003267F" w:rsidRDefault="00A55FB6" w:rsidP="0003267F">
      <w:pPr>
        <w:spacing w:after="0" w:line="240" w:lineRule="auto"/>
        <w:ind w:left="1800"/>
        <w:rPr>
          <w:rFonts w:ascii="Xerox Sans" w:hAnsi="Xerox Sans"/>
          <w:sz w:val="24"/>
          <w:szCs w:val="24"/>
        </w:rPr>
      </w:pPr>
    </w:p>
    <w:p w:rsidR="00A55FB6" w:rsidRPr="0003267F" w:rsidRDefault="00A55FB6" w:rsidP="0003267F">
      <w:pPr>
        <w:spacing w:after="0" w:line="240" w:lineRule="auto"/>
        <w:ind w:left="1440"/>
        <w:rPr>
          <w:rFonts w:ascii="Xerox Sans" w:hAnsi="Xerox Sans"/>
          <w:color w:val="0000FF"/>
          <w:sz w:val="24"/>
          <w:szCs w:val="24"/>
        </w:rPr>
      </w:pPr>
      <w:r w:rsidRPr="0003267F">
        <w:rPr>
          <w:rFonts w:ascii="Xerox Sans" w:hAnsi="Xerox Sans"/>
          <w:color w:val="0000FF"/>
          <w:sz w:val="24"/>
          <w:szCs w:val="24"/>
        </w:rPr>
        <w:t>NOTE: If there is no port for the printer IP address, then continue on to step 23.</w:t>
      </w:r>
    </w:p>
    <w:p w:rsidR="00A55FB6" w:rsidRPr="0003267F" w:rsidRDefault="00A55FB6" w:rsidP="0003267F">
      <w:pPr>
        <w:spacing w:after="0" w:line="240" w:lineRule="auto"/>
        <w:ind w:left="1800"/>
        <w:rPr>
          <w:rFonts w:ascii="Xerox Sans" w:hAnsi="Xerox Sans"/>
          <w:sz w:val="24"/>
          <w:szCs w:val="24"/>
        </w:rPr>
      </w:pPr>
    </w:p>
    <w:p w:rsidR="00A55FB6" w:rsidRPr="0003267F" w:rsidRDefault="00A55FB6" w:rsidP="0003267F">
      <w:pPr>
        <w:numPr>
          <w:ilvl w:val="0"/>
          <w:numId w:val="12"/>
        </w:numPr>
        <w:spacing w:after="0" w:line="240" w:lineRule="auto"/>
        <w:rPr>
          <w:rFonts w:ascii="Xerox Sans" w:hAnsi="Xerox Sans"/>
          <w:sz w:val="24"/>
          <w:szCs w:val="24"/>
        </w:rPr>
      </w:pPr>
      <w:r w:rsidRPr="0003267F">
        <w:rPr>
          <w:rFonts w:ascii="Xerox Sans" w:hAnsi="Xerox Sans"/>
          <w:sz w:val="24"/>
          <w:szCs w:val="24"/>
        </w:rPr>
        <w:t>Select the port that corresponds to you printer IP address from the pull down menu.</w:t>
      </w:r>
    </w:p>
    <w:p w:rsidR="00A55FB6" w:rsidRPr="0003267F" w:rsidRDefault="00A55FB6" w:rsidP="0003267F">
      <w:pPr>
        <w:numPr>
          <w:ilvl w:val="0"/>
          <w:numId w:val="12"/>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numPr>
          <w:ilvl w:val="0"/>
          <w:numId w:val="12"/>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HAVE DISK</w:t>
      </w:r>
      <w:r w:rsidRPr="0003267F">
        <w:rPr>
          <w:rFonts w:ascii="Xerox Sans" w:hAnsi="Xerox Sans"/>
          <w:sz w:val="24"/>
          <w:szCs w:val="24"/>
        </w:rPr>
        <w:t>.</w:t>
      </w:r>
    </w:p>
    <w:p w:rsidR="00A55FB6" w:rsidRPr="0003267F" w:rsidRDefault="00A55FB6" w:rsidP="0003267F">
      <w:pPr>
        <w:numPr>
          <w:ilvl w:val="0"/>
          <w:numId w:val="12"/>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BROWSE</w:t>
      </w:r>
      <w:r w:rsidRPr="0003267F">
        <w:rPr>
          <w:rFonts w:ascii="Xerox Sans" w:hAnsi="Xerox Sans"/>
          <w:sz w:val="24"/>
          <w:szCs w:val="24"/>
        </w:rPr>
        <w:t xml:space="preserve"> and choose the CDROM drive location.</w:t>
      </w:r>
    </w:p>
    <w:p w:rsidR="00A55FB6" w:rsidRPr="0003267F" w:rsidRDefault="00A55FB6" w:rsidP="0003267F">
      <w:pPr>
        <w:numPr>
          <w:ilvl w:val="0"/>
          <w:numId w:val="12"/>
        </w:numPr>
        <w:spacing w:after="0" w:line="240" w:lineRule="auto"/>
        <w:rPr>
          <w:rFonts w:ascii="Xerox Sans" w:hAnsi="Xerox Sans"/>
          <w:sz w:val="24"/>
          <w:szCs w:val="24"/>
        </w:rPr>
      </w:pPr>
      <w:r w:rsidRPr="0003267F">
        <w:rPr>
          <w:rFonts w:ascii="Xerox Sans" w:hAnsi="Xerox Sans"/>
          <w:sz w:val="24"/>
          <w:szCs w:val="24"/>
        </w:rPr>
        <w:t xml:space="preserve">Select the folder labeled </w:t>
      </w:r>
      <w:r w:rsidRPr="0003267F">
        <w:rPr>
          <w:rFonts w:ascii="Xerox Sans" w:hAnsi="Xerox Sans"/>
          <w:b/>
          <w:sz w:val="24"/>
          <w:szCs w:val="24"/>
        </w:rPr>
        <w:t>PCL</w:t>
      </w:r>
      <w:r w:rsidRPr="0003267F">
        <w:rPr>
          <w:rFonts w:ascii="Xerox Sans" w:hAnsi="Xerox Sans"/>
          <w:sz w:val="24"/>
          <w:szCs w:val="24"/>
        </w:rPr>
        <w:t>.</w:t>
      </w:r>
    </w:p>
    <w:p w:rsidR="00A55FB6" w:rsidRPr="0003267F" w:rsidRDefault="00A55FB6" w:rsidP="0003267F">
      <w:pPr>
        <w:numPr>
          <w:ilvl w:val="0"/>
          <w:numId w:val="12"/>
        </w:numPr>
        <w:spacing w:after="0" w:line="240" w:lineRule="auto"/>
        <w:rPr>
          <w:rFonts w:ascii="Xerox Sans" w:hAnsi="Xerox Sans"/>
          <w:sz w:val="24"/>
          <w:szCs w:val="24"/>
        </w:rPr>
      </w:pPr>
      <w:r w:rsidRPr="0003267F">
        <w:rPr>
          <w:rFonts w:ascii="Xerox Sans" w:hAnsi="Xerox Sans"/>
          <w:sz w:val="24"/>
          <w:szCs w:val="24"/>
        </w:rPr>
        <w:t xml:space="preserve">Select the folder labeled </w:t>
      </w:r>
      <w:r w:rsidRPr="0003267F">
        <w:rPr>
          <w:rFonts w:ascii="Xerox Sans" w:hAnsi="Xerox Sans"/>
          <w:b/>
          <w:sz w:val="24"/>
          <w:szCs w:val="24"/>
        </w:rPr>
        <w:t>ENG</w:t>
      </w:r>
      <w:r w:rsidRPr="0003267F">
        <w:rPr>
          <w:rFonts w:ascii="Xerox Sans" w:hAnsi="Xerox Sans"/>
          <w:sz w:val="24"/>
          <w:szCs w:val="24"/>
        </w:rPr>
        <w:t>.</w:t>
      </w:r>
    </w:p>
    <w:p w:rsidR="00A55FB6" w:rsidRPr="0003267F" w:rsidRDefault="00A55FB6" w:rsidP="0003267F">
      <w:pPr>
        <w:numPr>
          <w:ilvl w:val="0"/>
          <w:numId w:val="12"/>
        </w:numPr>
        <w:spacing w:after="0" w:line="240" w:lineRule="auto"/>
        <w:rPr>
          <w:rFonts w:ascii="Xerox Sans" w:hAnsi="Xerox Sans"/>
          <w:sz w:val="24"/>
          <w:szCs w:val="24"/>
        </w:rPr>
      </w:pPr>
      <w:r w:rsidRPr="0003267F">
        <w:rPr>
          <w:rFonts w:ascii="Xerox Sans" w:hAnsi="Xerox Sans"/>
          <w:sz w:val="24"/>
          <w:szCs w:val="24"/>
        </w:rPr>
        <w:t xml:space="preserve">Select the folder labeled </w:t>
      </w:r>
      <w:r w:rsidRPr="0003267F">
        <w:rPr>
          <w:rFonts w:ascii="Xerox Sans" w:hAnsi="Xerox Sans"/>
          <w:b/>
          <w:sz w:val="24"/>
          <w:szCs w:val="24"/>
        </w:rPr>
        <w:t>PCL</w:t>
      </w:r>
      <w:r w:rsidRPr="0003267F">
        <w:rPr>
          <w:rFonts w:ascii="Xerox Sans" w:hAnsi="Xerox Sans"/>
          <w:sz w:val="24"/>
          <w:szCs w:val="24"/>
        </w:rPr>
        <w:t>.</w:t>
      </w:r>
    </w:p>
    <w:p w:rsidR="00A55FB6" w:rsidRPr="0003267F" w:rsidRDefault="00A55FB6" w:rsidP="0003267F">
      <w:pPr>
        <w:numPr>
          <w:ilvl w:val="0"/>
          <w:numId w:val="12"/>
        </w:numPr>
        <w:spacing w:after="0" w:line="240" w:lineRule="auto"/>
        <w:rPr>
          <w:rFonts w:ascii="Xerox Sans" w:hAnsi="Xerox Sans"/>
          <w:sz w:val="24"/>
          <w:szCs w:val="24"/>
        </w:rPr>
      </w:pPr>
      <w:r w:rsidRPr="0003267F">
        <w:rPr>
          <w:rFonts w:ascii="Xerox Sans" w:hAnsi="Xerox Sans"/>
          <w:sz w:val="24"/>
          <w:szCs w:val="24"/>
        </w:rPr>
        <w:t xml:space="preserve">Select the folder labeled </w:t>
      </w:r>
      <w:r w:rsidRPr="0003267F">
        <w:rPr>
          <w:rFonts w:ascii="Xerox Sans" w:hAnsi="Xerox Sans"/>
          <w:b/>
          <w:sz w:val="24"/>
          <w:szCs w:val="24"/>
        </w:rPr>
        <w:t>x64.</w:t>
      </w:r>
    </w:p>
    <w:p w:rsidR="00A55FB6" w:rsidRPr="0003267F" w:rsidRDefault="00A55FB6" w:rsidP="0003267F">
      <w:pPr>
        <w:numPr>
          <w:ilvl w:val="0"/>
          <w:numId w:val="12"/>
        </w:numPr>
        <w:spacing w:after="0" w:line="240" w:lineRule="auto"/>
        <w:rPr>
          <w:rFonts w:ascii="Xerox Sans" w:hAnsi="Xerox Sans"/>
          <w:sz w:val="24"/>
          <w:szCs w:val="24"/>
        </w:rPr>
      </w:pPr>
      <w:r w:rsidRPr="0003267F">
        <w:rPr>
          <w:rFonts w:ascii="Xerox Sans" w:hAnsi="Xerox Sans"/>
          <w:sz w:val="24"/>
          <w:szCs w:val="24"/>
        </w:rPr>
        <w:t xml:space="preserve">Select the file named </w:t>
      </w:r>
      <w:r w:rsidRPr="0003267F">
        <w:rPr>
          <w:rFonts w:ascii="Xerox Sans" w:hAnsi="Xerox Sans"/>
          <w:b/>
          <w:sz w:val="24"/>
          <w:szCs w:val="24"/>
        </w:rPr>
        <w:t>XR6FMIE.inf</w:t>
      </w:r>
      <w:r w:rsidRPr="0003267F">
        <w:rPr>
          <w:rFonts w:ascii="Xerox Sans" w:hAnsi="Xerox Sans"/>
          <w:sz w:val="24"/>
          <w:szCs w:val="24"/>
        </w:rPr>
        <w:t>.</w:t>
      </w:r>
    </w:p>
    <w:p w:rsidR="00A55FB6" w:rsidRPr="0003267F" w:rsidRDefault="00A55FB6" w:rsidP="0003267F">
      <w:pPr>
        <w:numPr>
          <w:ilvl w:val="0"/>
          <w:numId w:val="12"/>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OPEN</w:t>
      </w:r>
      <w:r w:rsidRPr="0003267F">
        <w:rPr>
          <w:rFonts w:ascii="Xerox Sans" w:hAnsi="Xerox Sans"/>
          <w:sz w:val="24"/>
          <w:szCs w:val="24"/>
        </w:rPr>
        <w:t>.</w:t>
      </w:r>
    </w:p>
    <w:p w:rsidR="00A55FB6" w:rsidRPr="0003267F" w:rsidRDefault="00A55FB6" w:rsidP="0003267F">
      <w:pPr>
        <w:numPr>
          <w:ilvl w:val="0"/>
          <w:numId w:val="12"/>
        </w:numPr>
        <w:spacing w:after="0" w:line="240" w:lineRule="auto"/>
        <w:rPr>
          <w:rFonts w:ascii="Xerox Sans" w:hAnsi="Xerox Sans"/>
          <w:sz w:val="24"/>
          <w:szCs w:val="24"/>
        </w:rPr>
      </w:pPr>
      <w:r w:rsidRPr="0003267F">
        <w:rPr>
          <w:rFonts w:ascii="Xerox Sans" w:hAnsi="Xerox Sans"/>
          <w:sz w:val="24"/>
          <w:szCs w:val="24"/>
        </w:rPr>
        <w:t xml:space="preserve">Select printer type </w:t>
      </w:r>
      <w:r w:rsidRPr="0003267F">
        <w:rPr>
          <w:rFonts w:ascii="Xerox Sans" w:hAnsi="Xerox Sans"/>
          <w:b/>
          <w:sz w:val="24"/>
          <w:szCs w:val="24"/>
        </w:rPr>
        <w:t>4112</w:t>
      </w:r>
      <w:r w:rsidRPr="0003267F">
        <w:rPr>
          <w:rFonts w:ascii="Xerox Sans" w:hAnsi="Xerox Sans"/>
          <w:sz w:val="24"/>
          <w:szCs w:val="24"/>
        </w:rPr>
        <w:t xml:space="preserve"> or </w:t>
      </w:r>
      <w:r w:rsidRPr="0003267F">
        <w:rPr>
          <w:rFonts w:ascii="Xerox Sans" w:hAnsi="Xerox Sans"/>
          <w:b/>
          <w:sz w:val="24"/>
          <w:szCs w:val="24"/>
        </w:rPr>
        <w:t>4127</w:t>
      </w:r>
      <w:r w:rsidRPr="0003267F">
        <w:rPr>
          <w:rFonts w:ascii="Xerox Sans" w:hAnsi="Xerox Sans"/>
          <w:sz w:val="24"/>
          <w:szCs w:val="24"/>
        </w:rPr>
        <w:t xml:space="preserve"> depending on your printer configuration.</w:t>
      </w:r>
    </w:p>
    <w:p w:rsidR="00A55FB6" w:rsidRPr="0003267F" w:rsidRDefault="00A55FB6" w:rsidP="0003267F">
      <w:pPr>
        <w:numPr>
          <w:ilvl w:val="0"/>
          <w:numId w:val="12"/>
        </w:numPr>
        <w:spacing w:after="0" w:line="240" w:lineRule="auto"/>
        <w:rPr>
          <w:rFonts w:ascii="Xerox Sans" w:hAnsi="Xerox Sans"/>
          <w:sz w:val="24"/>
          <w:szCs w:val="24"/>
        </w:rPr>
      </w:pPr>
      <w:r w:rsidRPr="0003267F">
        <w:rPr>
          <w:rFonts w:ascii="Xerox Sans" w:hAnsi="Xerox Sans"/>
          <w:sz w:val="24"/>
          <w:szCs w:val="24"/>
        </w:rPr>
        <w:t xml:space="preserve">If prompted, select </w:t>
      </w:r>
      <w:r w:rsidRPr="0003267F">
        <w:rPr>
          <w:rFonts w:ascii="Xerox Sans" w:hAnsi="Xerox Sans"/>
          <w:b/>
          <w:sz w:val="24"/>
          <w:szCs w:val="24"/>
        </w:rPr>
        <w:t>REPLACE EXISTING DRIVER</w:t>
      </w:r>
      <w:r w:rsidRPr="0003267F">
        <w:rPr>
          <w:rFonts w:ascii="Xerox Sans" w:hAnsi="Xerox Sans"/>
          <w:sz w:val="24"/>
          <w:szCs w:val="24"/>
        </w:rPr>
        <w:t>.</w:t>
      </w:r>
    </w:p>
    <w:p w:rsidR="00A55FB6" w:rsidRPr="0003267F" w:rsidRDefault="00A55FB6" w:rsidP="0003267F">
      <w:pPr>
        <w:numPr>
          <w:ilvl w:val="0"/>
          <w:numId w:val="12"/>
        </w:numPr>
        <w:spacing w:after="0" w:line="240" w:lineRule="auto"/>
        <w:rPr>
          <w:rFonts w:ascii="Xerox Sans" w:hAnsi="Xerox Sans"/>
          <w:sz w:val="24"/>
          <w:szCs w:val="24"/>
        </w:rPr>
      </w:pPr>
      <w:r w:rsidRPr="0003267F">
        <w:rPr>
          <w:rFonts w:ascii="Xerox Sans" w:hAnsi="Xerox Sans"/>
          <w:sz w:val="24"/>
          <w:szCs w:val="24"/>
        </w:rPr>
        <w:t>Name your printer for easy identification.</w:t>
      </w:r>
    </w:p>
    <w:p w:rsidR="00A55FB6" w:rsidRPr="0003267F" w:rsidRDefault="00A55FB6" w:rsidP="0003267F">
      <w:pPr>
        <w:numPr>
          <w:ilvl w:val="0"/>
          <w:numId w:val="12"/>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DO NOT SHARE THIS PRINTER</w:t>
      </w:r>
      <w:r w:rsidRPr="0003267F">
        <w:rPr>
          <w:rFonts w:ascii="Xerox Sans" w:hAnsi="Xerox Sans"/>
          <w:sz w:val="24"/>
          <w:szCs w:val="24"/>
        </w:rPr>
        <w:t xml:space="preserve"> (Sharing the printer is optional).</w:t>
      </w:r>
    </w:p>
    <w:p w:rsidR="00A55FB6" w:rsidRPr="0003267F" w:rsidRDefault="00A55FB6" w:rsidP="0003267F">
      <w:pPr>
        <w:numPr>
          <w:ilvl w:val="0"/>
          <w:numId w:val="12"/>
        </w:numPr>
        <w:spacing w:after="0" w:line="240" w:lineRule="auto"/>
        <w:rPr>
          <w:rFonts w:ascii="Xerox Sans" w:hAnsi="Xerox Sans"/>
          <w:sz w:val="24"/>
          <w:szCs w:val="24"/>
        </w:rPr>
      </w:pPr>
      <w:r w:rsidRPr="0003267F">
        <w:rPr>
          <w:rFonts w:ascii="Xerox Sans" w:hAnsi="Xerox Sans"/>
          <w:sz w:val="24"/>
          <w:szCs w:val="24"/>
        </w:rPr>
        <w:t>Print a test page to verify correct driver installation.</w:t>
      </w:r>
    </w:p>
    <w:p w:rsidR="00A55FB6" w:rsidRPr="0003267F" w:rsidRDefault="00A55FB6" w:rsidP="0003267F">
      <w:pPr>
        <w:numPr>
          <w:ilvl w:val="0"/>
          <w:numId w:val="12"/>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FINISH</w:t>
      </w:r>
      <w:r w:rsidRPr="0003267F">
        <w:rPr>
          <w:rFonts w:ascii="Xerox Sans" w:hAnsi="Xerox Sans"/>
          <w:sz w:val="24"/>
          <w:szCs w:val="24"/>
        </w:rPr>
        <w:t>.</w:t>
      </w:r>
    </w:p>
    <w:p w:rsidR="00A55FB6" w:rsidRPr="0003267F" w:rsidRDefault="00A55FB6" w:rsidP="0003267F">
      <w:pPr>
        <w:numPr>
          <w:ilvl w:val="0"/>
          <w:numId w:val="12"/>
        </w:numPr>
        <w:spacing w:after="0" w:line="240" w:lineRule="auto"/>
        <w:rPr>
          <w:rFonts w:ascii="Xerox Sans" w:hAnsi="Xerox Sans"/>
          <w:sz w:val="24"/>
          <w:szCs w:val="24"/>
        </w:rPr>
      </w:pPr>
      <w:r w:rsidRPr="0003267F">
        <w:rPr>
          <w:rFonts w:ascii="Xerox Sans" w:hAnsi="Xerox Sans"/>
          <w:sz w:val="24"/>
          <w:szCs w:val="24"/>
        </w:rPr>
        <w:t xml:space="preserve">Once test page has printed, select </w:t>
      </w:r>
      <w:r w:rsidRPr="0003267F">
        <w:rPr>
          <w:rFonts w:ascii="Xerox Sans" w:hAnsi="Xerox Sans"/>
          <w:b/>
          <w:sz w:val="24"/>
          <w:szCs w:val="24"/>
        </w:rPr>
        <w:t>OK</w:t>
      </w:r>
      <w:r w:rsidRPr="0003267F">
        <w:rPr>
          <w:rFonts w:ascii="Xerox Sans" w:hAnsi="Xerox Sans"/>
          <w:sz w:val="24"/>
          <w:szCs w:val="24"/>
        </w:rPr>
        <w:t xml:space="preserve">. </w:t>
      </w:r>
    </w:p>
    <w:p w:rsidR="00A55FB6" w:rsidRPr="0003267F" w:rsidRDefault="00A55FB6" w:rsidP="0003267F">
      <w:pPr>
        <w:spacing w:after="0" w:line="240" w:lineRule="auto"/>
        <w:ind w:left="1800"/>
        <w:rPr>
          <w:rFonts w:ascii="Xerox Sans" w:hAnsi="Xerox Sans"/>
          <w:sz w:val="24"/>
          <w:szCs w:val="24"/>
        </w:rPr>
      </w:pPr>
    </w:p>
    <w:p w:rsidR="00A55FB6" w:rsidRPr="0003267F" w:rsidRDefault="00A55FB6" w:rsidP="0003267F">
      <w:pPr>
        <w:spacing w:after="0" w:line="240" w:lineRule="auto"/>
        <w:ind w:left="1440"/>
        <w:rPr>
          <w:rFonts w:ascii="Xerox Sans" w:hAnsi="Xerox Sans"/>
          <w:i/>
          <w:sz w:val="24"/>
          <w:szCs w:val="24"/>
        </w:rPr>
      </w:pPr>
      <w:r w:rsidRPr="0003267F">
        <w:rPr>
          <w:rFonts w:ascii="Xerox Sans" w:hAnsi="Xerox Sans"/>
          <w:i/>
          <w:sz w:val="24"/>
          <w:szCs w:val="24"/>
        </w:rPr>
        <w:t>CONGRATULATIONS! The driver installation is complete.</w:t>
      </w:r>
    </w:p>
    <w:p w:rsidR="00A55FB6" w:rsidRDefault="00A55FB6" w:rsidP="0003267F">
      <w:pPr>
        <w:spacing w:after="0" w:line="240" w:lineRule="auto"/>
        <w:rPr>
          <w:rFonts w:ascii="Xerox Sans" w:hAnsi="Xerox Sans"/>
          <w:sz w:val="24"/>
          <w:szCs w:val="24"/>
        </w:rPr>
      </w:pPr>
    </w:p>
    <w:p w:rsidR="00A55FB6" w:rsidRPr="0003267F" w:rsidRDefault="00A55FB6" w:rsidP="0003267F">
      <w:pPr>
        <w:spacing w:after="0" w:line="240" w:lineRule="auto"/>
        <w:rPr>
          <w:rFonts w:ascii="Xerox Sans" w:hAnsi="Xerox Sans"/>
          <w:sz w:val="24"/>
          <w:szCs w:val="24"/>
        </w:rPr>
      </w:pPr>
    </w:p>
    <w:p w:rsidR="00A55FB6" w:rsidRPr="0003267F" w:rsidRDefault="00A55FB6" w:rsidP="0003267F">
      <w:pPr>
        <w:numPr>
          <w:ilvl w:val="0"/>
          <w:numId w:val="12"/>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CREATE A NEW PORT</w:t>
      </w:r>
      <w:r w:rsidRPr="0003267F">
        <w:rPr>
          <w:rFonts w:ascii="Xerox Sans" w:hAnsi="Xerox Sans"/>
          <w:sz w:val="24"/>
          <w:szCs w:val="24"/>
        </w:rPr>
        <w:t>.</w:t>
      </w:r>
    </w:p>
    <w:p w:rsidR="00A55FB6" w:rsidRPr="0003267F" w:rsidRDefault="00A55FB6" w:rsidP="0003267F">
      <w:pPr>
        <w:numPr>
          <w:ilvl w:val="0"/>
          <w:numId w:val="12"/>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STANDARD TCP/IP PORT</w:t>
      </w:r>
      <w:r w:rsidRPr="0003267F">
        <w:rPr>
          <w:rFonts w:ascii="Xerox Sans" w:hAnsi="Xerox Sans"/>
          <w:sz w:val="24"/>
          <w:szCs w:val="24"/>
        </w:rPr>
        <w:t xml:space="preserve"> from the pull down menu.</w:t>
      </w:r>
    </w:p>
    <w:p w:rsidR="00A55FB6" w:rsidRPr="0003267F" w:rsidRDefault="00A55FB6" w:rsidP="0003267F">
      <w:pPr>
        <w:numPr>
          <w:ilvl w:val="0"/>
          <w:numId w:val="12"/>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numPr>
          <w:ilvl w:val="0"/>
          <w:numId w:val="12"/>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numPr>
          <w:ilvl w:val="0"/>
          <w:numId w:val="12"/>
        </w:numPr>
        <w:spacing w:after="0" w:line="240" w:lineRule="auto"/>
        <w:rPr>
          <w:rFonts w:ascii="Xerox Sans" w:hAnsi="Xerox Sans"/>
          <w:sz w:val="24"/>
          <w:szCs w:val="24"/>
        </w:rPr>
      </w:pPr>
      <w:r w:rsidRPr="0003267F">
        <w:rPr>
          <w:rFonts w:ascii="Xerox Sans" w:hAnsi="Xerox Sans"/>
          <w:sz w:val="24"/>
          <w:szCs w:val="24"/>
        </w:rPr>
        <w:t xml:space="preserve">Enter the IP address of your printer into the </w:t>
      </w:r>
      <w:r w:rsidRPr="0003267F">
        <w:rPr>
          <w:rFonts w:ascii="Xerox Sans" w:hAnsi="Xerox Sans"/>
          <w:b/>
          <w:sz w:val="24"/>
          <w:szCs w:val="24"/>
        </w:rPr>
        <w:t>PRINTER NAME OR IP ADDRESS</w:t>
      </w:r>
      <w:r w:rsidRPr="0003267F">
        <w:rPr>
          <w:rFonts w:ascii="Xerox Sans" w:hAnsi="Xerox Sans"/>
          <w:sz w:val="24"/>
          <w:szCs w:val="24"/>
        </w:rPr>
        <w:t xml:space="preserve"> field.</w:t>
      </w:r>
    </w:p>
    <w:p w:rsidR="00A55FB6" w:rsidRPr="0003267F" w:rsidRDefault="00A55FB6" w:rsidP="0003267F">
      <w:pPr>
        <w:numPr>
          <w:ilvl w:val="0"/>
          <w:numId w:val="12"/>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numPr>
          <w:ilvl w:val="0"/>
          <w:numId w:val="12"/>
        </w:numPr>
        <w:spacing w:after="0" w:line="240" w:lineRule="auto"/>
        <w:rPr>
          <w:rFonts w:ascii="Xerox Sans" w:hAnsi="Xerox Sans"/>
          <w:sz w:val="24"/>
          <w:szCs w:val="24"/>
        </w:rPr>
      </w:pPr>
      <w:r w:rsidRPr="0003267F">
        <w:rPr>
          <w:rFonts w:ascii="Xerox Sans" w:hAnsi="Xerox Sans"/>
          <w:sz w:val="24"/>
          <w:szCs w:val="24"/>
        </w:rPr>
        <w:t xml:space="preserve">Specify device type as </w:t>
      </w:r>
      <w:r w:rsidRPr="0003267F">
        <w:rPr>
          <w:rFonts w:ascii="Xerox Sans" w:hAnsi="Xerox Sans"/>
          <w:b/>
          <w:sz w:val="24"/>
          <w:szCs w:val="24"/>
        </w:rPr>
        <w:t>CUSTOM</w:t>
      </w:r>
      <w:r w:rsidRPr="0003267F">
        <w:rPr>
          <w:rFonts w:ascii="Xerox Sans" w:hAnsi="Xerox Sans"/>
          <w:sz w:val="24"/>
          <w:szCs w:val="24"/>
        </w:rPr>
        <w:t>.</w:t>
      </w:r>
    </w:p>
    <w:p w:rsidR="00A55FB6" w:rsidRPr="0003267F" w:rsidRDefault="00A55FB6" w:rsidP="0003267F">
      <w:pPr>
        <w:numPr>
          <w:ilvl w:val="0"/>
          <w:numId w:val="12"/>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numPr>
          <w:ilvl w:val="0"/>
          <w:numId w:val="12"/>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FINISH</w:t>
      </w:r>
      <w:r w:rsidRPr="0003267F">
        <w:rPr>
          <w:rFonts w:ascii="Xerox Sans" w:hAnsi="Xerox Sans"/>
          <w:sz w:val="24"/>
          <w:szCs w:val="24"/>
        </w:rPr>
        <w:t>.</w:t>
      </w:r>
    </w:p>
    <w:p w:rsidR="00A55FB6" w:rsidRPr="0003267F" w:rsidRDefault="00A55FB6" w:rsidP="0003267F">
      <w:pPr>
        <w:numPr>
          <w:ilvl w:val="0"/>
          <w:numId w:val="12"/>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HAVE DISK</w:t>
      </w:r>
      <w:r w:rsidRPr="0003267F">
        <w:rPr>
          <w:rFonts w:ascii="Xerox Sans" w:hAnsi="Xerox Sans"/>
          <w:sz w:val="24"/>
          <w:szCs w:val="24"/>
        </w:rPr>
        <w:t>.</w:t>
      </w:r>
    </w:p>
    <w:p w:rsidR="00A55FB6" w:rsidRPr="0003267F" w:rsidRDefault="00A55FB6" w:rsidP="0003267F">
      <w:pPr>
        <w:numPr>
          <w:ilvl w:val="0"/>
          <w:numId w:val="12"/>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BROWSE</w:t>
      </w:r>
      <w:r w:rsidRPr="0003267F">
        <w:rPr>
          <w:rFonts w:ascii="Xerox Sans" w:hAnsi="Xerox Sans"/>
          <w:sz w:val="24"/>
          <w:szCs w:val="24"/>
        </w:rPr>
        <w:t xml:space="preserve"> and choose the CDROM drive location.</w:t>
      </w:r>
    </w:p>
    <w:p w:rsidR="00A55FB6" w:rsidRPr="0003267F" w:rsidRDefault="00A55FB6" w:rsidP="0003267F">
      <w:pPr>
        <w:numPr>
          <w:ilvl w:val="0"/>
          <w:numId w:val="12"/>
        </w:numPr>
        <w:spacing w:after="0" w:line="240" w:lineRule="auto"/>
        <w:rPr>
          <w:rFonts w:ascii="Xerox Sans" w:hAnsi="Xerox Sans"/>
          <w:sz w:val="24"/>
          <w:szCs w:val="24"/>
        </w:rPr>
      </w:pPr>
      <w:r w:rsidRPr="0003267F">
        <w:rPr>
          <w:rFonts w:ascii="Xerox Sans" w:hAnsi="Xerox Sans"/>
          <w:sz w:val="24"/>
          <w:szCs w:val="24"/>
        </w:rPr>
        <w:t xml:space="preserve">Select the folder labeled </w:t>
      </w:r>
      <w:r w:rsidRPr="0003267F">
        <w:rPr>
          <w:rFonts w:ascii="Xerox Sans" w:hAnsi="Xerox Sans"/>
          <w:b/>
          <w:sz w:val="24"/>
          <w:szCs w:val="24"/>
        </w:rPr>
        <w:t>PCL</w:t>
      </w:r>
      <w:r w:rsidRPr="0003267F">
        <w:rPr>
          <w:rFonts w:ascii="Xerox Sans" w:hAnsi="Xerox Sans"/>
          <w:sz w:val="24"/>
          <w:szCs w:val="24"/>
        </w:rPr>
        <w:t>.</w:t>
      </w:r>
    </w:p>
    <w:p w:rsidR="00A55FB6" w:rsidRPr="0003267F" w:rsidRDefault="00A55FB6" w:rsidP="0003267F">
      <w:pPr>
        <w:numPr>
          <w:ilvl w:val="0"/>
          <w:numId w:val="12"/>
        </w:numPr>
        <w:spacing w:after="0" w:line="240" w:lineRule="auto"/>
        <w:rPr>
          <w:rFonts w:ascii="Xerox Sans" w:hAnsi="Xerox Sans"/>
          <w:sz w:val="24"/>
          <w:szCs w:val="24"/>
        </w:rPr>
      </w:pPr>
      <w:r w:rsidRPr="0003267F">
        <w:rPr>
          <w:rFonts w:ascii="Xerox Sans" w:hAnsi="Xerox Sans"/>
          <w:sz w:val="24"/>
          <w:szCs w:val="24"/>
        </w:rPr>
        <w:t xml:space="preserve">Select the folder labeled </w:t>
      </w:r>
      <w:r w:rsidRPr="0003267F">
        <w:rPr>
          <w:rFonts w:ascii="Xerox Sans" w:hAnsi="Xerox Sans"/>
          <w:b/>
          <w:sz w:val="24"/>
          <w:szCs w:val="24"/>
        </w:rPr>
        <w:t>Win</w:t>
      </w:r>
      <w:r w:rsidRPr="0003267F">
        <w:rPr>
          <w:rFonts w:ascii="Xerox Sans" w:hAnsi="Xerox Sans"/>
          <w:sz w:val="24"/>
          <w:szCs w:val="24"/>
        </w:rPr>
        <w:t>.</w:t>
      </w:r>
    </w:p>
    <w:p w:rsidR="00A55FB6" w:rsidRPr="0003267F" w:rsidRDefault="00A55FB6" w:rsidP="0003267F">
      <w:pPr>
        <w:numPr>
          <w:ilvl w:val="0"/>
          <w:numId w:val="12"/>
        </w:numPr>
        <w:spacing w:after="0" w:line="240" w:lineRule="auto"/>
        <w:rPr>
          <w:rFonts w:ascii="Xerox Sans" w:hAnsi="Xerox Sans"/>
          <w:sz w:val="24"/>
          <w:szCs w:val="24"/>
        </w:rPr>
      </w:pPr>
      <w:r w:rsidRPr="0003267F">
        <w:rPr>
          <w:rFonts w:ascii="Xerox Sans" w:hAnsi="Xerox Sans"/>
          <w:sz w:val="24"/>
          <w:szCs w:val="24"/>
        </w:rPr>
        <w:t xml:space="preserve">Select the folder labeled </w:t>
      </w:r>
      <w:r w:rsidRPr="0003267F">
        <w:rPr>
          <w:rFonts w:ascii="Xerox Sans" w:hAnsi="Xerox Sans"/>
          <w:b/>
          <w:sz w:val="24"/>
          <w:szCs w:val="24"/>
        </w:rPr>
        <w:t>64 Bit</w:t>
      </w:r>
      <w:r w:rsidRPr="0003267F">
        <w:rPr>
          <w:rFonts w:ascii="Xerox Sans" w:hAnsi="Xerox Sans"/>
          <w:sz w:val="24"/>
          <w:szCs w:val="24"/>
        </w:rPr>
        <w:t>.</w:t>
      </w:r>
    </w:p>
    <w:p w:rsidR="00A55FB6" w:rsidRPr="0003267F" w:rsidRDefault="00A55FB6" w:rsidP="0003267F">
      <w:pPr>
        <w:numPr>
          <w:ilvl w:val="0"/>
          <w:numId w:val="12"/>
        </w:numPr>
        <w:spacing w:after="0" w:line="240" w:lineRule="auto"/>
        <w:rPr>
          <w:rFonts w:ascii="Xerox Sans" w:hAnsi="Xerox Sans"/>
          <w:sz w:val="24"/>
          <w:szCs w:val="24"/>
        </w:rPr>
      </w:pPr>
      <w:r w:rsidRPr="0003267F">
        <w:rPr>
          <w:rFonts w:ascii="Xerox Sans" w:hAnsi="Xerox Sans"/>
          <w:sz w:val="24"/>
          <w:szCs w:val="24"/>
        </w:rPr>
        <w:t xml:space="preserve">Select the file named </w:t>
      </w:r>
      <w:r w:rsidRPr="0003267F">
        <w:rPr>
          <w:rFonts w:ascii="Xerox Sans" w:hAnsi="Xerox Sans"/>
          <w:b/>
          <w:sz w:val="24"/>
          <w:szCs w:val="24"/>
        </w:rPr>
        <w:t>XR6FMIE.inf</w:t>
      </w:r>
      <w:r w:rsidRPr="0003267F">
        <w:rPr>
          <w:rFonts w:ascii="Xerox Sans" w:hAnsi="Xerox Sans"/>
          <w:sz w:val="24"/>
          <w:szCs w:val="24"/>
        </w:rPr>
        <w:t>.</w:t>
      </w:r>
    </w:p>
    <w:p w:rsidR="00A55FB6" w:rsidRPr="0003267F" w:rsidRDefault="00A55FB6" w:rsidP="0003267F">
      <w:pPr>
        <w:numPr>
          <w:ilvl w:val="0"/>
          <w:numId w:val="12"/>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OPEN</w:t>
      </w:r>
      <w:r w:rsidRPr="0003267F">
        <w:rPr>
          <w:rFonts w:ascii="Xerox Sans" w:hAnsi="Xerox Sans"/>
          <w:sz w:val="24"/>
          <w:szCs w:val="24"/>
        </w:rPr>
        <w:t>.</w:t>
      </w:r>
    </w:p>
    <w:p w:rsidR="00A55FB6" w:rsidRPr="0003267F" w:rsidRDefault="00A55FB6" w:rsidP="0003267F">
      <w:pPr>
        <w:numPr>
          <w:ilvl w:val="0"/>
          <w:numId w:val="12"/>
        </w:numPr>
        <w:spacing w:after="0" w:line="240" w:lineRule="auto"/>
        <w:rPr>
          <w:rFonts w:ascii="Xerox Sans" w:hAnsi="Xerox Sans"/>
          <w:sz w:val="24"/>
          <w:szCs w:val="24"/>
        </w:rPr>
      </w:pPr>
      <w:r w:rsidRPr="0003267F">
        <w:rPr>
          <w:rFonts w:ascii="Xerox Sans" w:hAnsi="Xerox Sans"/>
          <w:sz w:val="24"/>
          <w:szCs w:val="24"/>
        </w:rPr>
        <w:t xml:space="preserve">Select printer type </w:t>
      </w:r>
      <w:r w:rsidRPr="0003267F">
        <w:rPr>
          <w:rFonts w:ascii="Xerox Sans" w:hAnsi="Xerox Sans"/>
          <w:b/>
          <w:sz w:val="24"/>
          <w:szCs w:val="24"/>
        </w:rPr>
        <w:t>4112</w:t>
      </w:r>
      <w:r w:rsidRPr="0003267F">
        <w:rPr>
          <w:rFonts w:ascii="Xerox Sans" w:hAnsi="Xerox Sans"/>
          <w:sz w:val="24"/>
          <w:szCs w:val="24"/>
        </w:rPr>
        <w:t xml:space="preserve"> or </w:t>
      </w:r>
      <w:r w:rsidRPr="0003267F">
        <w:rPr>
          <w:rFonts w:ascii="Xerox Sans" w:hAnsi="Xerox Sans"/>
          <w:b/>
          <w:sz w:val="24"/>
          <w:szCs w:val="24"/>
        </w:rPr>
        <w:t>4127</w:t>
      </w:r>
      <w:r w:rsidRPr="0003267F">
        <w:rPr>
          <w:rFonts w:ascii="Xerox Sans" w:hAnsi="Xerox Sans"/>
          <w:sz w:val="24"/>
          <w:szCs w:val="24"/>
        </w:rPr>
        <w:t xml:space="preserve"> depending on your printer configuration.</w:t>
      </w:r>
    </w:p>
    <w:p w:rsidR="00A55FB6" w:rsidRPr="0003267F" w:rsidRDefault="00A55FB6" w:rsidP="0003267F">
      <w:pPr>
        <w:numPr>
          <w:ilvl w:val="0"/>
          <w:numId w:val="12"/>
        </w:numPr>
        <w:spacing w:after="0" w:line="240" w:lineRule="auto"/>
        <w:rPr>
          <w:rFonts w:ascii="Xerox Sans" w:hAnsi="Xerox Sans"/>
          <w:sz w:val="24"/>
          <w:szCs w:val="24"/>
        </w:rPr>
      </w:pPr>
      <w:r w:rsidRPr="0003267F">
        <w:rPr>
          <w:rFonts w:ascii="Xerox Sans" w:hAnsi="Xerox Sans"/>
          <w:sz w:val="24"/>
          <w:szCs w:val="24"/>
        </w:rPr>
        <w:t xml:space="preserve">If prompted, select </w:t>
      </w:r>
      <w:r w:rsidRPr="0003267F">
        <w:rPr>
          <w:rFonts w:ascii="Xerox Sans" w:hAnsi="Xerox Sans"/>
          <w:b/>
          <w:sz w:val="24"/>
          <w:szCs w:val="24"/>
        </w:rPr>
        <w:t>REPLACE EXISTING DRIVER</w:t>
      </w:r>
      <w:r w:rsidRPr="0003267F">
        <w:rPr>
          <w:rFonts w:ascii="Xerox Sans" w:hAnsi="Xerox Sans"/>
          <w:sz w:val="24"/>
          <w:szCs w:val="24"/>
        </w:rPr>
        <w:t>.</w:t>
      </w:r>
    </w:p>
    <w:p w:rsidR="00A55FB6" w:rsidRPr="0003267F" w:rsidRDefault="00A55FB6" w:rsidP="0003267F">
      <w:pPr>
        <w:numPr>
          <w:ilvl w:val="0"/>
          <w:numId w:val="12"/>
        </w:numPr>
        <w:spacing w:after="0" w:line="240" w:lineRule="auto"/>
        <w:rPr>
          <w:rFonts w:ascii="Xerox Sans" w:hAnsi="Xerox Sans"/>
          <w:sz w:val="24"/>
          <w:szCs w:val="24"/>
        </w:rPr>
      </w:pPr>
      <w:r w:rsidRPr="0003267F">
        <w:rPr>
          <w:rFonts w:ascii="Xerox Sans" w:hAnsi="Xerox Sans"/>
          <w:sz w:val="24"/>
          <w:szCs w:val="24"/>
        </w:rPr>
        <w:t>Name your printer for easy identification.</w:t>
      </w:r>
    </w:p>
    <w:p w:rsidR="00A55FB6" w:rsidRPr="0003267F" w:rsidRDefault="00A55FB6" w:rsidP="0003267F">
      <w:pPr>
        <w:numPr>
          <w:ilvl w:val="0"/>
          <w:numId w:val="12"/>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DO NOT SHARE THIS PRINTER</w:t>
      </w:r>
      <w:r w:rsidRPr="0003267F">
        <w:rPr>
          <w:rFonts w:ascii="Xerox Sans" w:hAnsi="Xerox Sans"/>
          <w:sz w:val="24"/>
          <w:szCs w:val="24"/>
        </w:rPr>
        <w:t xml:space="preserve"> (Sharing the printer is optional).</w:t>
      </w:r>
    </w:p>
    <w:p w:rsidR="00A55FB6" w:rsidRPr="0003267F" w:rsidRDefault="00A55FB6" w:rsidP="0003267F">
      <w:pPr>
        <w:numPr>
          <w:ilvl w:val="0"/>
          <w:numId w:val="12"/>
        </w:numPr>
        <w:spacing w:after="0" w:line="240" w:lineRule="auto"/>
        <w:rPr>
          <w:rFonts w:ascii="Xerox Sans" w:hAnsi="Xerox Sans"/>
          <w:sz w:val="24"/>
          <w:szCs w:val="24"/>
        </w:rPr>
      </w:pPr>
      <w:r w:rsidRPr="0003267F">
        <w:rPr>
          <w:rFonts w:ascii="Xerox Sans" w:hAnsi="Xerox Sans"/>
          <w:sz w:val="24"/>
          <w:szCs w:val="24"/>
        </w:rPr>
        <w:t>Print a test page to verify correct driver installation.</w:t>
      </w:r>
    </w:p>
    <w:p w:rsidR="00A55FB6" w:rsidRPr="0003267F" w:rsidRDefault="00A55FB6" w:rsidP="0003267F">
      <w:pPr>
        <w:numPr>
          <w:ilvl w:val="0"/>
          <w:numId w:val="12"/>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FINISH</w:t>
      </w:r>
      <w:r w:rsidRPr="0003267F">
        <w:rPr>
          <w:rFonts w:ascii="Xerox Sans" w:hAnsi="Xerox Sans"/>
          <w:sz w:val="24"/>
          <w:szCs w:val="24"/>
        </w:rPr>
        <w:t>.</w:t>
      </w:r>
    </w:p>
    <w:p w:rsidR="00A55FB6" w:rsidRPr="0003267F" w:rsidRDefault="00A55FB6" w:rsidP="0003267F">
      <w:pPr>
        <w:numPr>
          <w:ilvl w:val="0"/>
          <w:numId w:val="12"/>
        </w:numPr>
        <w:spacing w:after="0" w:line="240" w:lineRule="auto"/>
        <w:rPr>
          <w:rFonts w:ascii="Xerox Sans" w:hAnsi="Xerox Sans"/>
          <w:sz w:val="24"/>
          <w:szCs w:val="24"/>
        </w:rPr>
      </w:pPr>
      <w:r w:rsidRPr="0003267F">
        <w:rPr>
          <w:rFonts w:ascii="Xerox Sans" w:hAnsi="Xerox Sans"/>
          <w:sz w:val="24"/>
          <w:szCs w:val="24"/>
        </w:rPr>
        <w:t xml:space="preserve">Once test page has printed, select </w:t>
      </w:r>
      <w:r w:rsidRPr="0003267F">
        <w:rPr>
          <w:rFonts w:ascii="Xerox Sans" w:hAnsi="Xerox Sans"/>
          <w:b/>
          <w:sz w:val="24"/>
          <w:szCs w:val="24"/>
        </w:rPr>
        <w:t>OK</w:t>
      </w:r>
      <w:r w:rsidRPr="0003267F">
        <w:rPr>
          <w:rFonts w:ascii="Xerox Sans" w:hAnsi="Xerox Sans"/>
          <w:sz w:val="24"/>
          <w:szCs w:val="24"/>
        </w:rPr>
        <w:t xml:space="preserve">. </w:t>
      </w:r>
    </w:p>
    <w:p w:rsidR="00A55FB6" w:rsidRPr="0003267F" w:rsidRDefault="00A55FB6" w:rsidP="0003267F">
      <w:pPr>
        <w:spacing w:after="0" w:line="240" w:lineRule="auto"/>
        <w:ind w:left="1440"/>
        <w:rPr>
          <w:rFonts w:ascii="Xerox Sans" w:hAnsi="Xerox Sans"/>
          <w:sz w:val="24"/>
          <w:szCs w:val="24"/>
        </w:rPr>
      </w:pPr>
    </w:p>
    <w:p w:rsidR="00A55FB6" w:rsidRPr="0003267F" w:rsidRDefault="00A55FB6" w:rsidP="0003267F">
      <w:pPr>
        <w:spacing w:after="0" w:line="240" w:lineRule="auto"/>
        <w:ind w:left="1080" w:firstLine="360"/>
        <w:rPr>
          <w:rFonts w:ascii="Xerox Sans" w:hAnsi="Xerox Sans"/>
          <w:i/>
          <w:sz w:val="24"/>
          <w:szCs w:val="24"/>
        </w:rPr>
      </w:pPr>
      <w:r w:rsidRPr="0003267F">
        <w:rPr>
          <w:rFonts w:ascii="Xerox Sans" w:hAnsi="Xerox Sans"/>
          <w:i/>
          <w:sz w:val="24"/>
          <w:szCs w:val="24"/>
        </w:rPr>
        <w:t>CONGRATULATIONS! The driver installation is complete.</w:t>
      </w:r>
    </w:p>
    <w:p w:rsidR="00A55FB6" w:rsidRPr="0003267F" w:rsidRDefault="00A55FB6" w:rsidP="0003267F">
      <w:pPr>
        <w:spacing w:after="0" w:line="240" w:lineRule="auto"/>
        <w:rPr>
          <w:rFonts w:ascii="Xerox Sans" w:hAnsi="Xerox Sans"/>
          <w:sz w:val="24"/>
          <w:szCs w:val="24"/>
        </w:rPr>
      </w:pPr>
      <w:r w:rsidRPr="0003267F">
        <w:rPr>
          <w:rFonts w:ascii="Xerox Sans" w:hAnsi="Xerox Sans"/>
          <w:sz w:val="24"/>
          <w:szCs w:val="24"/>
        </w:rPr>
        <w:tab/>
      </w:r>
    </w:p>
    <w:p w:rsidR="00A55FB6" w:rsidRPr="0003267F" w:rsidRDefault="00A55FB6" w:rsidP="0003267F">
      <w:pPr>
        <w:spacing w:after="0" w:line="240" w:lineRule="auto"/>
        <w:rPr>
          <w:rFonts w:ascii="Xerox Sans" w:hAnsi="Xerox Sans"/>
          <w:sz w:val="24"/>
          <w:szCs w:val="24"/>
          <w:u w:val="single"/>
        </w:rPr>
      </w:pPr>
    </w:p>
    <w:p w:rsidR="00A55FB6" w:rsidRPr="0003267F" w:rsidRDefault="00A55FB6" w:rsidP="0003267F">
      <w:pPr>
        <w:spacing w:after="0" w:line="240" w:lineRule="auto"/>
        <w:rPr>
          <w:rFonts w:ascii="Xerox Sans" w:hAnsi="Xerox Sans"/>
          <w:sz w:val="24"/>
          <w:szCs w:val="24"/>
          <w:u w:val="single"/>
        </w:rPr>
      </w:pPr>
      <w:r w:rsidRPr="0003267F">
        <w:rPr>
          <w:rFonts w:ascii="Xerox Sans" w:hAnsi="Xerox Sans"/>
          <w:sz w:val="24"/>
          <w:szCs w:val="24"/>
          <w:u w:val="single"/>
        </w:rPr>
        <w:t xml:space="preserve">Microsoft Windows </w:t>
      </w:r>
      <w:r>
        <w:rPr>
          <w:rFonts w:ascii="Xerox Sans" w:hAnsi="Xerox Sans"/>
          <w:sz w:val="24"/>
          <w:szCs w:val="24"/>
          <w:u w:val="single"/>
        </w:rPr>
        <w:t>7</w:t>
      </w:r>
    </w:p>
    <w:p w:rsidR="00A55FB6" w:rsidRPr="0003267F" w:rsidRDefault="00A55FB6" w:rsidP="0003267F">
      <w:pPr>
        <w:spacing w:after="0" w:line="240" w:lineRule="auto"/>
        <w:rPr>
          <w:rFonts w:ascii="Xerox Sans" w:hAnsi="Xerox Sans"/>
          <w:sz w:val="24"/>
          <w:szCs w:val="24"/>
        </w:rPr>
      </w:pPr>
    </w:p>
    <w:p w:rsidR="00A55FB6" w:rsidRPr="0003267F" w:rsidRDefault="00A55FB6" w:rsidP="0003267F">
      <w:pPr>
        <w:numPr>
          <w:ilvl w:val="0"/>
          <w:numId w:val="14"/>
        </w:numPr>
        <w:spacing w:after="0" w:line="240" w:lineRule="auto"/>
        <w:rPr>
          <w:rFonts w:ascii="Xerox Sans" w:hAnsi="Xerox Sans"/>
          <w:sz w:val="24"/>
          <w:szCs w:val="24"/>
        </w:rPr>
      </w:pPr>
      <w:r w:rsidRPr="0003267F">
        <w:rPr>
          <w:rFonts w:ascii="Xerox Sans" w:hAnsi="Xerox Sans"/>
          <w:sz w:val="24"/>
          <w:szCs w:val="24"/>
        </w:rPr>
        <w:t>Insert the PS/PCL driver CD into the CDROM.</w:t>
      </w:r>
    </w:p>
    <w:p w:rsidR="00A55FB6" w:rsidRPr="0003267F" w:rsidRDefault="00A55FB6" w:rsidP="0003267F">
      <w:pPr>
        <w:numPr>
          <w:ilvl w:val="0"/>
          <w:numId w:val="14"/>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START / SETTINGS / PRINTERS</w:t>
      </w:r>
      <w:r w:rsidRPr="0003267F">
        <w:rPr>
          <w:rFonts w:ascii="Xerox Sans" w:hAnsi="Xerox Sans"/>
          <w:sz w:val="24"/>
          <w:szCs w:val="24"/>
        </w:rPr>
        <w:t>.</w:t>
      </w:r>
    </w:p>
    <w:p w:rsidR="00A55FB6" w:rsidRPr="0003267F" w:rsidRDefault="00A55FB6" w:rsidP="0003267F">
      <w:pPr>
        <w:numPr>
          <w:ilvl w:val="0"/>
          <w:numId w:val="14"/>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ADD PRINTER</w:t>
      </w:r>
      <w:r w:rsidRPr="0003267F">
        <w:rPr>
          <w:rFonts w:ascii="Xerox Sans" w:hAnsi="Xerox Sans"/>
          <w:sz w:val="24"/>
          <w:szCs w:val="24"/>
        </w:rPr>
        <w:t>.</w:t>
      </w:r>
    </w:p>
    <w:p w:rsidR="00A55FB6" w:rsidRPr="0003267F" w:rsidRDefault="00A55FB6" w:rsidP="0003267F">
      <w:pPr>
        <w:numPr>
          <w:ilvl w:val="0"/>
          <w:numId w:val="14"/>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numPr>
          <w:ilvl w:val="0"/>
          <w:numId w:val="14"/>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LOCAL PRINTER</w:t>
      </w:r>
      <w:r w:rsidRPr="0003267F">
        <w:rPr>
          <w:rFonts w:ascii="Xerox Sans" w:hAnsi="Xerox Sans"/>
          <w:sz w:val="24"/>
          <w:szCs w:val="24"/>
        </w:rPr>
        <w:t>.</w:t>
      </w:r>
    </w:p>
    <w:p w:rsidR="00A55FB6" w:rsidRPr="0003267F" w:rsidRDefault="00A55FB6" w:rsidP="0003267F">
      <w:pPr>
        <w:numPr>
          <w:ilvl w:val="0"/>
          <w:numId w:val="14"/>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spacing w:after="0" w:line="240" w:lineRule="auto"/>
        <w:rPr>
          <w:rFonts w:ascii="Xerox Sans" w:hAnsi="Xerox Sans"/>
          <w:sz w:val="24"/>
          <w:szCs w:val="24"/>
        </w:rPr>
      </w:pPr>
    </w:p>
    <w:p w:rsidR="00A55FB6" w:rsidRDefault="00A55FB6" w:rsidP="0003267F">
      <w:pPr>
        <w:spacing w:after="0" w:line="240" w:lineRule="auto"/>
        <w:ind w:left="1440"/>
        <w:rPr>
          <w:rFonts w:ascii="Xerox Sans" w:hAnsi="Xerox Sans"/>
          <w:color w:val="0000FF"/>
          <w:sz w:val="24"/>
          <w:szCs w:val="24"/>
        </w:rPr>
      </w:pPr>
      <w:r w:rsidRPr="0003267F">
        <w:rPr>
          <w:rFonts w:ascii="Xerox Sans" w:hAnsi="Xerox Sans"/>
          <w:color w:val="0000FF"/>
          <w:sz w:val="24"/>
          <w:szCs w:val="24"/>
        </w:rPr>
        <w:t>NOTE: If a port with the printer IP address appears in the list, then continue on to step 7.</w:t>
      </w:r>
    </w:p>
    <w:p w:rsidR="00A55FB6" w:rsidRPr="0003267F" w:rsidRDefault="00A55FB6" w:rsidP="0003267F">
      <w:pPr>
        <w:spacing w:after="0" w:line="240" w:lineRule="auto"/>
        <w:ind w:left="1440"/>
        <w:rPr>
          <w:rFonts w:ascii="Xerox Sans" w:hAnsi="Xerox Sans"/>
          <w:color w:val="0000FF"/>
          <w:sz w:val="24"/>
          <w:szCs w:val="24"/>
        </w:rPr>
      </w:pPr>
    </w:p>
    <w:p w:rsidR="00A55FB6" w:rsidRDefault="00A55FB6" w:rsidP="0003267F">
      <w:pPr>
        <w:spacing w:after="0" w:line="240" w:lineRule="auto"/>
        <w:ind w:left="1440"/>
        <w:rPr>
          <w:rFonts w:ascii="Xerox Sans" w:hAnsi="Xerox Sans"/>
          <w:color w:val="0000FF"/>
          <w:sz w:val="24"/>
          <w:szCs w:val="24"/>
        </w:rPr>
      </w:pPr>
      <w:r w:rsidRPr="0003267F">
        <w:rPr>
          <w:rFonts w:ascii="Xerox Sans" w:hAnsi="Xerox Sans"/>
          <w:color w:val="0000FF"/>
          <w:sz w:val="24"/>
          <w:szCs w:val="24"/>
        </w:rPr>
        <w:t>NOTE: If there is no port for the printer IP address, then continue on to step 23.</w:t>
      </w:r>
    </w:p>
    <w:p w:rsidR="00A55FB6" w:rsidRPr="0003267F" w:rsidRDefault="00A55FB6" w:rsidP="0003267F">
      <w:pPr>
        <w:spacing w:after="0" w:line="240" w:lineRule="auto"/>
        <w:ind w:left="1440"/>
        <w:rPr>
          <w:rFonts w:ascii="Xerox Sans" w:hAnsi="Xerox Sans"/>
          <w:color w:val="0000FF"/>
          <w:sz w:val="24"/>
          <w:szCs w:val="24"/>
        </w:rPr>
      </w:pPr>
    </w:p>
    <w:p w:rsidR="00A55FB6" w:rsidRPr="0003267F" w:rsidRDefault="00A55FB6" w:rsidP="0003267F">
      <w:pPr>
        <w:numPr>
          <w:ilvl w:val="0"/>
          <w:numId w:val="14"/>
        </w:numPr>
        <w:spacing w:after="0" w:line="240" w:lineRule="auto"/>
        <w:rPr>
          <w:rFonts w:ascii="Xerox Sans" w:hAnsi="Xerox Sans"/>
          <w:sz w:val="24"/>
          <w:szCs w:val="24"/>
        </w:rPr>
      </w:pPr>
      <w:r w:rsidRPr="0003267F">
        <w:rPr>
          <w:rFonts w:ascii="Xerox Sans" w:hAnsi="Xerox Sans"/>
          <w:sz w:val="24"/>
          <w:szCs w:val="24"/>
        </w:rPr>
        <w:t>Select the port that corresponds to you printer IP address from the pull down menu.</w:t>
      </w:r>
    </w:p>
    <w:p w:rsidR="00A55FB6" w:rsidRPr="0003267F" w:rsidRDefault="00A55FB6" w:rsidP="0003267F">
      <w:pPr>
        <w:numPr>
          <w:ilvl w:val="0"/>
          <w:numId w:val="14"/>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numPr>
          <w:ilvl w:val="0"/>
          <w:numId w:val="14"/>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HAVE DISK</w:t>
      </w:r>
      <w:r w:rsidRPr="0003267F">
        <w:rPr>
          <w:rFonts w:ascii="Xerox Sans" w:hAnsi="Xerox Sans"/>
          <w:sz w:val="24"/>
          <w:szCs w:val="24"/>
        </w:rPr>
        <w:t>.</w:t>
      </w:r>
    </w:p>
    <w:p w:rsidR="00A55FB6" w:rsidRPr="0003267F" w:rsidRDefault="00A55FB6" w:rsidP="0003267F">
      <w:pPr>
        <w:numPr>
          <w:ilvl w:val="0"/>
          <w:numId w:val="14"/>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BROWSE</w:t>
      </w:r>
      <w:r w:rsidRPr="0003267F">
        <w:rPr>
          <w:rFonts w:ascii="Xerox Sans" w:hAnsi="Xerox Sans"/>
          <w:sz w:val="24"/>
          <w:szCs w:val="24"/>
        </w:rPr>
        <w:t xml:space="preserve"> and choose the CDROM drive location.</w:t>
      </w:r>
    </w:p>
    <w:p w:rsidR="00A55FB6" w:rsidRPr="0003267F" w:rsidRDefault="00A55FB6" w:rsidP="0003267F">
      <w:pPr>
        <w:numPr>
          <w:ilvl w:val="0"/>
          <w:numId w:val="14"/>
        </w:numPr>
        <w:spacing w:after="0" w:line="240" w:lineRule="auto"/>
        <w:rPr>
          <w:rFonts w:ascii="Xerox Sans" w:hAnsi="Xerox Sans"/>
          <w:sz w:val="24"/>
          <w:szCs w:val="24"/>
        </w:rPr>
      </w:pPr>
      <w:r w:rsidRPr="0003267F">
        <w:rPr>
          <w:rFonts w:ascii="Xerox Sans" w:hAnsi="Xerox Sans"/>
          <w:sz w:val="24"/>
          <w:szCs w:val="24"/>
        </w:rPr>
        <w:t xml:space="preserve">Select the folder labeled </w:t>
      </w:r>
      <w:r w:rsidRPr="0003267F">
        <w:rPr>
          <w:rFonts w:ascii="Xerox Sans" w:hAnsi="Xerox Sans"/>
          <w:b/>
          <w:sz w:val="24"/>
          <w:szCs w:val="24"/>
        </w:rPr>
        <w:t>PCL</w:t>
      </w:r>
      <w:r w:rsidRPr="0003267F">
        <w:rPr>
          <w:rFonts w:ascii="Xerox Sans" w:hAnsi="Xerox Sans"/>
          <w:sz w:val="24"/>
          <w:szCs w:val="24"/>
        </w:rPr>
        <w:t>.</w:t>
      </w:r>
    </w:p>
    <w:p w:rsidR="00A55FB6" w:rsidRPr="0003267F" w:rsidRDefault="00A55FB6" w:rsidP="0003267F">
      <w:pPr>
        <w:numPr>
          <w:ilvl w:val="0"/>
          <w:numId w:val="14"/>
        </w:numPr>
        <w:spacing w:after="0" w:line="240" w:lineRule="auto"/>
        <w:rPr>
          <w:rFonts w:ascii="Xerox Sans" w:hAnsi="Xerox Sans"/>
          <w:sz w:val="24"/>
          <w:szCs w:val="24"/>
        </w:rPr>
      </w:pPr>
      <w:r w:rsidRPr="0003267F">
        <w:rPr>
          <w:rFonts w:ascii="Xerox Sans" w:hAnsi="Xerox Sans"/>
          <w:sz w:val="24"/>
          <w:szCs w:val="24"/>
        </w:rPr>
        <w:t xml:space="preserve">Select the folder labeled </w:t>
      </w:r>
      <w:r w:rsidRPr="0003267F">
        <w:rPr>
          <w:rFonts w:ascii="Xerox Sans" w:hAnsi="Xerox Sans"/>
          <w:b/>
          <w:sz w:val="24"/>
          <w:szCs w:val="24"/>
        </w:rPr>
        <w:t>ENG</w:t>
      </w:r>
      <w:r w:rsidRPr="0003267F">
        <w:rPr>
          <w:rFonts w:ascii="Xerox Sans" w:hAnsi="Xerox Sans"/>
          <w:sz w:val="24"/>
          <w:szCs w:val="24"/>
        </w:rPr>
        <w:t>.</w:t>
      </w:r>
    </w:p>
    <w:p w:rsidR="00A55FB6" w:rsidRPr="0003267F" w:rsidRDefault="00A55FB6" w:rsidP="0003267F">
      <w:pPr>
        <w:numPr>
          <w:ilvl w:val="0"/>
          <w:numId w:val="14"/>
        </w:numPr>
        <w:spacing w:after="0" w:line="240" w:lineRule="auto"/>
        <w:rPr>
          <w:rFonts w:ascii="Xerox Sans" w:hAnsi="Xerox Sans"/>
          <w:sz w:val="24"/>
          <w:szCs w:val="24"/>
        </w:rPr>
      </w:pPr>
      <w:r w:rsidRPr="0003267F">
        <w:rPr>
          <w:rFonts w:ascii="Xerox Sans" w:hAnsi="Xerox Sans"/>
          <w:sz w:val="24"/>
          <w:szCs w:val="24"/>
        </w:rPr>
        <w:t xml:space="preserve">Select the folder labeled </w:t>
      </w:r>
      <w:r w:rsidRPr="0003267F">
        <w:rPr>
          <w:rFonts w:ascii="Xerox Sans" w:hAnsi="Xerox Sans"/>
          <w:b/>
          <w:sz w:val="24"/>
          <w:szCs w:val="24"/>
        </w:rPr>
        <w:t>PCL</w:t>
      </w:r>
      <w:r w:rsidRPr="0003267F">
        <w:rPr>
          <w:rFonts w:ascii="Xerox Sans" w:hAnsi="Xerox Sans"/>
          <w:sz w:val="24"/>
          <w:szCs w:val="24"/>
        </w:rPr>
        <w:t>.</w:t>
      </w:r>
    </w:p>
    <w:p w:rsidR="00A55FB6" w:rsidRPr="0003267F" w:rsidRDefault="00A55FB6" w:rsidP="0003267F">
      <w:pPr>
        <w:numPr>
          <w:ilvl w:val="0"/>
          <w:numId w:val="14"/>
        </w:numPr>
        <w:spacing w:after="0" w:line="240" w:lineRule="auto"/>
        <w:rPr>
          <w:rFonts w:ascii="Xerox Sans" w:hAnsi="Xerox Sans"/>
          <w:sz w:val="24"/>
          <w:szCs w:val="24"/>
        </w:rPr>
      </w:pPr>
      <w:r w:rsidRPr="0003267F">
        <w:rPr>
          <w:rFonts w:ascii="Xerox Sans" w:hAnsi="Xerox Sans"/>
          <w:sz w:val="24"/>
          <w:szCs w:val="24"/>
        </w:rPr>
        <w:t xml:space="preserve">Select the folder labeled </w:t>
      </w:r>
      <w:r w:rsidRPr="0003267F">
        <w:rPr>
          <w:rFonts w:ascii="Xerox Sans" w:hAnsi="Xerox Sans"/>
          <w:b/>
          <w:sz w:val="24"/>
          <w:szCs w:val="24"/>
        </w:rPr>
        <w:t>x64.</w:t>
      </w:r>
    </w:p>
    <w:p w:rsidR="00A55FB6" w:rsidRPr="0003267F" w:rsidRDefault="00A55FB6" w:rsidP="0003267F">
      <w:pPr>
        <w:numPr>
          <w:ilvl w:val="0"/>
          <w:numId w:val="14"/>
        </w:numPr>
        <w:spacing w:after="0" w:line="240" w:lineRule="auto"/>
        <w:rPr>
          <w:rFonts w:ascii="Xerox Sans" w:hAnsi="Xerox Sans"/>
          <w:sz w:val="24"/>
          <w:szCs w:val="24"/>
        </w:rPr>
      </w:pPr>
      <w:r w:rsidRPr="0003267F">
        <w:rPr>
          <w:rFonts w:ascii="Xerox Sans" w:hAnsi="Xerox Sans"/>
          <w:sz w:val="24"/>
          <w:szCs w:val="24"/>
        </w:rPr>
        <w:t xml:space="preserve">Select the file named </w:t>
      </w:r>
      <w:r w:rsidRPr="0003267F">
        <w:rPr>
          <w:rFonts w:ascii="Xerox Sans" w:hAnsi="Xerox Sans"/>
          <w:b/>
          <w:sz w:val="24"/>
          <w:szCs w:val="24"/>
        </w:rPr>
        <w:t>XR6FMIE</w:t>
      </w:r>
      <w:r w:rsidRPr="0003267F">
        <w:rPr>
          <w:rFonts w:ascii="Xerox Sans" w:hAnsi="Xerox Sans"/>
          <w:sz w:val="24"/>
          <w:szCs w:val="24"/>
        </w:rPr>
        <w:t>.</w:t>
      </w:r>
    </w:p>
    <w:p w:rsidR="00A55FB6" w:rsidRPr="0003267F" w:rsidRDefault="00A55FB6" w:rsidP="0003267F">
      <w:pPr>
        <w:numPr>
          <w:ilvl w:val="0"/>
          <w:numId w:val="14"/>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OPEN</w:t>
      </w:r>
      <w:r w:rsidRPr="0003267F">
        <w:rPr>
          <w:rFonts w:ascii="Xerox Sans" w:hAnsi="Xerox Sans"/>
          <w:sz w:val="24"/>
          <w:szCs w:val="24"/>
        </w:rPr>
        <w:t>.</w:t>
      </w:r>
    </w:p>
    <w:p w:rsidR="00A55FB6" w:rsidRPr="0003267F" w:rsidRDefault="00A55FB6" w:rsidP="0003267F">
      <w:pPr>
        <w:numPr>
          <w:ilvl w:val="0"/>
          <w:numId w:val="14"/>
        </w:numPr>
        <w:spacing w:after="0" w:line="240" w:lineRule="auto"/>
        <w:rPr>
          <w:rFonts w:ascii="Xerox Sans" w:hAnsi="Xerox Sans"/>
          <w:sz w:val="24"/>
          <w:szCs w:val="24"/>
        </w:rPr>
      </w:pPr>
      <w:r w:rsidRPr="0003267F">
        <w:rPr>
          <w:rFonts w:ascii="Xerox Sans" w:hAnsi="Xerox Sans"/>
          <w:sz w:val="24"/>
          <w:szCs w:val="24"/>
        </w:rPr>
        <w:t xml:space="preserve">Select printer type </w:t>
      </w:r>
      <w:r w:rsidRPr="0003267F">
        <w:rPr>
          <w:rFonts w:ascii="Xerox Sans" w:hAnsi="Xerox Sans"/>
          <w:b/>
          <w:sz w:val="24"/>
          <w:szCs w:val="24"/>
        </w:rPr>
        <w:t>4112</w:t>
      </w:r>
      <w:r w:rsidRPr="0003267F">
        <w:rPr>
          <w:rFonts w:ascii="Xerox Sans" w:hAnsi="Xerox Sans"/>
          <w:sz w:val="24"/>
          <w:szCs w:val="24"/>
        </w:rPr>
        <w:t xml:space="preserve"> or </w:t>
      </w:r>
      <w:r w:rsidRPr="0003267F">
        <w:rPr>
          <w:rFonts w:ascii="Xerox Sans" w:hAnsi="Xerox Sans"/>
          <w:b/>
          <w:sz w:val="24"/>
          <w:szCs w:val="24"/>
        </w:rPr>
        <w:t>4127</w:t>
      </w:r>
      <w:r w:rsidRPr="0003267F">
        <w:rPr>
          <w:rFonts w:ascii="Xerox Sans" w:hAnsi="Xerox Sans"/>
          <w:sz w:val="24"/>
          <w:szCs w:val="24"/>
        </w:rPr>
        <w:t xml:space="preserve"> depending on your printer configuration.</w:t>
      </w:r>
    </w:p>
    <w:p w:rsidR="00A55FB6" w:rsidRPr="0003267F" w:rsidRDefault="00A55FB6" w:rsidP="0003267F">
      <w:pPr>
        <w:numPr>
          <w:ilvl w:val="0"/>
          <w:numId w:val="14"/>
        </w:numPr>
        <w:spacing w:after="0" w:line="240" w:lineRule="auto"/>
        <w:rPr>
          <w:rFonts w:ascii="Xerox Sans" w:hAnsi="Xerox Sans"/>
          <w:sz w:val="24"/>
          <w:szCs w:val="24"/>
        </w:rPr>
      </w:pPr>
      <w:r w:rsidRPr="0003267F">
        <w:rPr>
          <w:rFonts w:ascii="Xerox Sans" w:hAnsi="Xerox Sans"/>
          <w:sz w:val="24"/>
          <w:szCs w:val="24"/>
        </w:rPr>
        <w:t xml:space="preserve">If prompted, select </w:t>
      </w:r>
      <w:r w:rsidRPr="0003267F">
        <w:rPr>
          <w:rFonts w:ascii="Xerox Sans" w:hAnsi="Xerox Sans"/>
          <w:b/>
          <w:sz w:val="24"/>
          <w:szCs w:val="24"/>
        </w:rPr>
        <w:t>REPLACE EXISTING DRIVER</w:t>
      </w:r>
      <w:r w:rsidRPr="0003267F">
        <w:rPr>
          <w:rFonts w:ascii="Xerox Sans" w:hAnsi="Xerox Sans"/>
          <w:sz w:val="24"/>
          <w:szCs w:val="24"/>
        </w:rPr>
        <w:t>.</w:t>
      </w:r>
    </w:p>
    <w:p w:rsidR="00A55FB6" w:rsidRPr="0003267F" w:rsidRDefault="00A55FB6" w:rsidP="0003267F">
      <w:pPr>
        <w:numPr>
          <w:ilvl w:val="0"/>
          <w:numId w:val="14"/>
        </w:numPr>
        <w:spacing w:after="0" w:line="240" w:lineRule="auto"/>
        <w:rPr>
          <w:rFonts w:ascii="Xerox Sans" w:hAnsi="Xerox Sans"/>
          <w:sz w:val="24"/>
          <w:szCs w:val="24"/>
        </w:rPr>
      </w:pPr>
      <w:r w:rsidRPr="0003267F">
        <w:rPr>
          <w:rFonts w:ascii="Xerox Sans" w:hAnsi="Xerox Sans"/>
          <w:sz w:val="24"/>
          <w:szCs w:val="24"/>
        </w:rPr>
        <w:t>Name your printer for easy identification.</w:t>
      </w:r>
    </w:p>
    <w:p w:rsidR="00A55FB6" w:rsidRPr="0003267F" w:rsidRDefault="00A55FB6" w:rsidP="0003267F">
      <w:pPr>
        <w:numPr>
          <w:ilvl w:val="0"/>
          <w:numId w:val="14"/>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DO NOT SHARE THIS PRINTER</w:t>
      </w:r>
      <w:r w:rsidRPr="0003267F">
        <w:rPr>
          <w:rFonts w:ascii="Xerox Sans" w:hAnsi="Xerox Sans"/>
          <w:sz w:val="24"/>
          <w:szCs w:val="24"/>
        </w:rPr>
        <w:t xml:space="preserve"> (Sharing the printer is optional).</w:t>
      </w:r>
    </w:p>
    <w:p w:rsidR="00A55FB6" w:rsidRPr="0003267F" w:rsidRDefault="00A55FB6" w:rsidP="0003267F">
      <w:pPr>
        <w:numPr>
          <w:ilvl w:val="0"/>
          <w:numId w:val="14"/>
        </w:numPr>
        <w:spacing w:after="0" w:line="240" w:lineRule="auto"/>
        <w:rPr>
          <w:rFonts w:ascii="Xerox Sans" w:hAnsi="Xerox Sans"/>
          <w:sz w:val="24"/>
          <w:szCs w:val="24"/>
        </w:rPr>
      </w:pPr>
      <w:r w:rsidRPr="0003267F">
        <w:rPr>
          <w:rFonts w:ascii="Xerox Sans" w:hAnsi="Xerox Sans"/>
          <w:sz w:val="24"/>
          <w:szCs w:val="24"/>
        </w:rPr>
        <w:t>Print a test page to verify correct driver installation.</w:t>
      </w:r>
    </w:p>
    <w:p w:rsidR="00A55FB6" w:rsidRPr="0003267F" w:rsidRDefault="00A55FB6" w:rsidP="0003267F">
      <w:pPr>
        <w:numPr>
          <w:ilvl w:val="0"/>
          <w:numId w:val="14"/>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FINISH</w:t>
      </w:r>
      <w:r w:rsidRPr="0003267F">
        <w:rPr>
          <w:rFonts w:ascii="Xerox Sans" w:hAnsi="Xerox Sans"/>
          <w:sz w:val="24"/>
          <w:szCs w:val="24"/>
        </w:rPr>
        <w:t>.</w:t>
      </w:r>
    </w:p>
    <w:p w:rsidR="00A55FB6" w:rsidRPr="0003267F" w:rsidRDefault="00A55FB6" w:rsidP="0003267F">
      <w:pPr>
        <w:numPr>
          <w:ilvl w:val="0"/>
          <w:numId w:val="14"/>
        </w:numPr>
        <w:spacing w:after="0" w:line="240" w:lineRule="auto"/>
        <w:rPr>
          <w:rFonts w:ascii="Xerox Sans" w:hAnsi="Xerox Sans"/>
          <w:sz w:val="24"/>
          <w:szCs w:val="24"/>
        </w:rPr>
      </w:pPr>
      <w:r w:rsidRPr="0003267F">
        <w:rPr>
          <w:rFonts w:ascii="Xerox Sans" w:hAnsi="Xerox Sans"/>
          <w:sz w:val="24"/>
          <w:szCs w:val="24"/>
        </w:rPr>
        <w:t xml:space="preserve">Once test page has printed, select </w:t>
      </w:r>
      <w:r w:rsidRPr="0003267F">
        <w:rPr>
          <w:rFonts w:ascii="Xerox Sans" w:hAnsi="Xerox Sans"/>
          <w:b/>
          <w:sz w:val="24"/>
          <w:szCs w:val="24"/>
        </w:rPr>
        <w:t>OK</w:t>
      </w:r>
      <w:r w:rsidRPr="0003267F">
        <w:rPr>
          <w:rFonts w:ascii="Xerox Sans" w:hAnsi="Xerox Sans"/>
          <w:sz w:val="24"/>
          <w:szCs w:val="24"/>
        </w:rPr>
        <w:t xml:space="preserve">. </w:t>
      </w:r>
    </w:p>
    <w:p w:rsidR="00A55FB6" w:rsidRPr="0003267F" w:rsidRDefault="00A55FB6" w:rsidP="0003267F">
      <w:pPr>
        <w:spacing w:after="0" w:line="240" w:lineRule="auto"/>
        <w:ind w:left="1800"/>
        <w:rPr>
          <w:rFonts w:ascii="Xerox Sans" w:hAnsi="Xerox Sans"/>
          <w:sz w:val="24"/>
          <w:szCs w:val="24"/>
        </w:rPr>
      </w:pPr>
    </w:p>
    <w:p w:rsidR="00A55FB6" w:rsidRPr="0003267F" w:rsidRDefault="00A55FB6" w:rsidP="0003267F">
      <w:pPr>
        <w:spacing w:after="0" w:line="240" w:lineRule="auto"/>
        <w:ind w:left="1440"/>
        <w:rPr>
          <w:rFonts w:ascii="Xerox Sans" w:hAnsi="Xerox Sans"/>
          <w:i/>
          <w:sz w:val="24"/>
          <w:szCs w:val="24"/>
        </w:rPr>
      </w:pPr>
      <w:r w:rsidRPr="0003267F">
        <w:rPr>
          <w:rFonts w:ascii="Xerox Sans" w:hAnsi="Xerox Sans"/>
          <w:i/>
          <w:sz w:val="24"/>
          <w:szCs w:val="24"/>
        </w:rPr>
        <w:t>CONGRATULATIONS! The driver installation is complete.</w:t>
      </w:r>
    </w:p>
    <w:p w:rsidR="00A55FB6" w:rsidRDefault="00A55FB6" w:rsidP="0003267F">
      <w:pPr>
        <w:spacing w:after="0" w:line="240" w:lineRule="auto"/>
        <w:rPr>
          <w:rFonts w:ascii="Xerox Sans" w:hAnsi="Xerox Sans"/>
          <w:sz w:val="24"/>
          <w:szCs w:val="24"/>
        </w:rPr>
      </w:pPr>
    </w:p>
    <w:p w:rsidR="00A55FB6" w:rsidRPr="0003267F" w:rsidRDefault="00A55FB6" w:rsidP="0003267F">
      <w:pPr>
        <w:spacing w:after="0" w:line="240" w:lineRule="auto"/>
        <w:rPr>
          <w:rFonts w:ascii="Xerox Sans" w:hAnsi="Xerox Sans"/>
          <w:sz w:val="24"/>
          <w:szCs w:val="24"/>
        </w:rPr>
      </w:pPr>
    </w:p>
    <w:p w:rsidR="00A55FB6" w:rsidRPr="0003267F" w:rsidRDefault="00A55FB6" w:rsidP="0003267F">
      <w:pPr>
        <w:numPr>
          <w:ilvl w:val="0"/>
          <w:numId w:val="14"/>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CREATE A NEW PORT</w:t>
      </w:r>
      <w:r w:rsidRPr="0003267F">
        <w:rPr>
          <w:rFonts w:ascii="Xerox Sans" w:hAnsi="Xerox Sans"/>
          <w:sz w:val="24"/>
          <w:szCs w:val="24"/>
        </w:rPr>
        <w:t>.</w:t>
      </w:r>
    </w:p>
    <w:p w:rsidR="00A55FB6" w:rsidRPr="0003267F" w:rsidRDefault="00A55FB6" w:rsidP="0003267F">
      <w:pPr>
        <w:numPr>
          <w:ilvl w:val="0"/>
          <w:numId w:val="14"/>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STANDARD TCP/IP PORT</w:t>
      </w:r>
      <w:r w:rsidRPr="0003267F">
        <w:rPr>
          <w:rFonts w:ascii="Xerox Sans" w:hAnsi="Xerox Sans"/>
          <w:sz w:val="24"/>
          <w:szCs w:val="24"/>
        </w:rPr>
        <w:t xml:space="preserve"> from the pull down menu.</w:t>
      </w:r>
    </w:p>
    <w:p w:rsidR="00A55FB6" w:rsidRPr="0003267F" w:rsidRDefault="00A55FB6" w:rsidP="0003267F">
      <w:pPr>
        <w:numPr>
          <w:ilvl w:val="0"/>
          <w:numId w:val="14"/>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numPr>
          <w:ilvl w:val="0"/>
          <w:numId w:val="14"/>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numPr>
          <w:ilvl w:val="0"/>
          <w:numId w:val="14"/>
        </w:numPr>
        <w:spacing w:after="0" w:line="240" w:lineRule="auto"/>
        <w:rPr>
          <w:rFonts w:ascii="Xerox Sans" w:hAnsi="Xerox Sans"/>
          <w:sz w:val="24"/>
          <w:szCs w:val="24"/>
        </w:rPr>
      </w:pPr>
      <w:r w:rsidRPr="0003267F">
        <w:rPr>
          <w:rFonts w:ascii="Xerox Sans" w:hAnsi="Xerox Sans"/>
          <w:sz w:val="24"/>
          <w:szCs w:val="24"/>
        </w:rPr>
        <w:t xml:space="preserve">Enter the IP address of your printer into the </w:t>
      </w:r>
      <w:r w:rsidRPr="0003267F">
        <w:rPr>
          <w:rFonts w:ascii="Xerox Sans" w:hAnsi="Xerox Sans"/>
          <w:b/>
          <w:sz w:val="24"/>
          <w:szCs w:val="24"/>
        </w:rPr>
        <w:t>PRINTER NAME OR IP ADDRESS</w:t>
      </w:r>
      <w:r w:rsidRPr="0003267F">
        <w:rPr>
          <w:rFonts w:ascii="Xerox Sans" w:hAnsi="Xerox Sans"/>
          <w:sz w:val="24"/>
          <w:szCs w:val="24"/>
        </w:rPr>
        <w:t xml:space="preserve"> field.</w:t>
      </w:r>
    </w:p>
    <w:p w:rsidR="00A55FB6" w:rsidRPr="0003267F" w:rsidRDefault="00A55FB6" w:rsidP="0003267F">
      <w:pPr>
        <w:numPr>
          <w:ilvl w:val="0"/>
          <w:numId w:val="14"/>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numPr>
          <w:ilvl w:val="0"/>
          <w:numId w:val="14"/>
        </w:numPr>
        <w:spacing w:after="0" w:line="240" w:lineRule="auto"/>
        <w:rPr>
          <w:rFonts w:ascii="Xerox Sans" w:hAnsi="Xerox Sans"/>
          <w:sz w:val="24"/>
          <w:szCs w:val="24"/>
        </w:rPr>
      </w:pPr>
      <w:r w:rsidRPr="0003267F">
        <w:rPr>
          <w:rFonts w:ascii="Xerox Sans" w:hAnsi="Xerox Sans"/>
          <w:sz w:val="24"/>
          <w:szCs w:val="24"/>
        </w:rPr>
        <w:t xml:space="preserve">Specify device type as </w:t>
      </w:r>
      <w:r w:rsidRPr="0003267F">
        <w:rPr>
          <w:rFonts w:ascii="Xerox Sans" w:hAnsi="Xerox Sans"/>
          <w:b/>
          <w:sz w:val="24"/>
          <w:szCs w:val="24"/>
        </w:rPr>
        <w:t>CUSTOM</w:t>
      </w:r>
      <w:r w:rsidRPr="0003267F">
        <w:rPr>
          <w:rFonts w:ascii="Xerox Sans" w:hAnsi="Xerox Sans"/>
          <w:sz w:val="24"/>
          <w:szCs w:val="24"/>
        </w:rPr>
        <w:t>.</w:t>
      </w:r>
    </w:p>
    <w:p w:rsidR="00A55FB6" w:rsidRPr="0003267F" w:rsidRDefault="00A55FB6" w:rsidP="0003267F">
      <w:pPr>
        <w:numPr>
          <w:ilvl w:val="0"/>
          <w:numId w:val="14"/>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numPr>
          <w:ilvl w:val="0"/>
          <w:numId w:val="14"/>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FINISH</w:t>
      </w:r>
      <w:r w:rsidRPr="0003267F">
        <w:rPr>
          <w:rFonts w:ascii="Xerox Sans" w:hAnsi="Xerox Sans"/>
          <w:sz w:val="24"/>
          <w:szCs w:val="24"/>
        </w:rPr>
        <w:t>.</w:t>
      </w:r>
    </w:p>
    <w:p w:rsidR="00A55FB6" w:rsidRPr="0003267F" w:rsidRDefault="00A55FB6" w:rsidP="0003267F">
      <w:pPr>
        <w:numPr>
          <w:ilvl w:val="0"/>
          <w:numId w:val="14"/>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HAVE DISK</w:t>
      </w:r>
      <w:r w:rsidRPr="0003267F">
        <w:rPr>
          <w:rFonts w:ascii="Xerox Sans" w:hAnsi="Xerox Sans"/>
          <w:sz w:val="24"/>
          <w:szCs w:val="24"/>
        </w:rPr>
        <w:t>.</w:t>
      </w:r>
    </w:p>
    <w:p w:rsidR="00A55FB6" w:rsidRPr="0003267F" w:rsidRDefault="00A55FB6" w:rsidP="0003267F">
      <w:pPr>
        <w:numPr>
          <w:ilvl w:val="0"/>
          <w:numId w:val="14"/>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BROWSE</w:t>
      </w:r>
      <w:r w:rsidRPr="0003267F">
        <w:rPr>
          <w:rFonts w:ascii="Xerox Sans" w:hAnsi="Xerox Sans"/>
          <w:sz w:val="24"/>
          <w:szCs w:val="24"/>
        </w:rPr>
        <w:t xml:space="preserve"> and choose the CDROM drive location.</w:t>
      </w:r>
    </w:p>
    <w:p w:rsidR="00A55FB6" w:rsidRPr="0003267F" w:rsidRDefault="00A55FB6" w:rsidP="0003267F">
      <w:pPr>
        <w:numPr>
          <w:ilvl w:val="0"/>
          <w:numId w:val="14"/>
        </w:numPr>
        <w:spacing w:after="0" w:line="240" w:lineRule="auto"/>
        <w:rPr>
          <w:rFonts w:ascii="Xerox Sans" w:hAnsi="Xerox Sans"/>
          <w:sz w:val="24"/>
          <w:szCs w:val="24"/>
        </w:rPr>
      </w:pPr>
      <w:r w:rsidRPr="0003267F">
        <w:rPr>
          <w:rFonts w:ascii="Xerox Sans" w:hAnsi="Xerox Sans"/>
          <w:sz w:val="24"/>
          <w:szCs w:val="24"/>
        </w:rPr>
        <w:t xml:space="preserve">Select the folder labeled </w:t>
      </w:r>
      <w:r w:rsidRPr="0003267F">
        <w:rPr>
          <w:rFonts w:ascii="Xerox Sans" w:hAnsi="Xerox Sans"/>
          <w:b/>
          <w:sz w:val="24"/>
          <w:szCs w:val="24"/>
        </w:rPr>
        <w:t>PCL</w:t>
      </w:r>
      <w:r w:rsidRPr="0003267F">
        <w:rPr>
          <w:rFonts w:ascii="Xerox Sans" w:hAnsi="Xerox Sans"/>
          <w:sz w:val="24"/>
          <w:szCs w:val="24"/>
        </w:rPr>
        <w:t>.</w:t>
      </w:r>
    </w:p>
    <w:p w:rsidR="00A55FB6" w:rsidRPr="0003267F" w:rsidRDefault="00A55FB6" w:rsidP="0003267F">
      <w:pPr>
        <w:numPr>
          <w:ilvl w:val="0"/>
          <w:numId w:val="14"/>
        </w:numPr>
        <w:spacing w:after="0" w:line="240" w:lineRule="auto"/>
        <w:rPr>
          <w:rFonts w:ascii="Xerox Sans" w:hAnsi="Xerox Sans"/>
          <w:sz w:val="24"/>
          <w:szCs w:val="24"/>
        </w:rPr>
      </w:pPr>
      <w:r w:rsidRPr="0003267F">
        <w:rPr>
          <w:rFonts w:ascii="Xerox Sans" w:hAnsi="Xerox Sans"/>
          <w:sz w:val="24"/>
          <w:szCs w:val="24"/>
        </w:rPr>
        <w:t xml:space="preserve">Select the folder labeled </w:t>
      </w:r>
      <w:r w:rsidRPr="0003267F">
        <w:rPr>
          <w:rFonts w:ascii="Xerox Sans" w:hAnsi="Xerox Sans"/>
          <w:b/>
          <w:sz w:val="24"/>
          <w:szCs w:val="24"/>
        </w:rPr>
        <w:t>ENG</w:t>
      </w:r>
      <w:r w:rsidRPr="0003267F">
        <w:rPr>
          <w:rFonts w:ascii="Xerox Sans" w:hAnsi="Xerox Sans"/>
          <w:sz w:val="24"/>
          <w:szCs w:val="24"/>
        </w:rPr>
        <w:t>.</w:t>
      </w:r>
    </w:p>
    <w:p w:rsidR="00A55FB6" w:rsidRPr="0003267F" w:rsidRDefault="00A55FB6" w:rsidP="0003267F">
      <w:pPr>
        <w:numPr>
          <w:ilvl w:val="0"/>
          <w:numId w:val="14"/>
        </w:numPr>
        <w:spacing w:after="0" w:line="240" w:lineRule="auto"/>
        <w:rPr>
          <w:rFonts w:ascii="Xerox Sans" w:hAnsi="Xerox Sans"/>
          <w:sz w:val="24"/>
          <w:szCs w:val="24"/>
        </w:rPr>
      </w:pPr>
      <w:r w:rsidRPr="0003267F">
        <w:rPr>
          <w:rFonts w:ascii="Xerox Sans" w:hAnsi="Xerox Sans"/>
          <w:sz w:val="24"/>
          <w:szCs w:val="24"/>
        </w:rPr>
        <w:t xml:space="preserve">Select the folder labeled </w:t>
      </w:r>
      <w:r w:rsidRPr="0003267F">
        <w:rPr>
          <w:rFonts w:ascii="Xerox Sans" w:hAnsi="Xerox Sans"/>
          <w:b/>
          <w:sz w:val="24"/>
          <w:szCs w:val="24"/>
        </w:rPr>
        <w:t>PCL</w:t>
      </w:r>
      <w:r w:rsidRPr="0003267F">
        <w:rPr>
          <w:rFonts w:ascii="Xerox Sans" w:hAnsi="Xerox Sans"/>
          <w:sz w:val="24"/>
          <w:szCs w:val="24"/>
        </w:rPr>
        <w:t>.</w:t>
      </w:r>
    </w:p>
    <w:p w:rsidR="00A55FB6" w:rsidRPr="0003267F" w:rsidRDefault="00A55FB6" w:rsidP="0003267F">
      <w:pPr>
        <w:numPr>
          <w:ilvl w:val="0"/>
          <w:numId w:val="14"/>
        </w:numPr>
        <w:spacing w:after="0" w:line="240" w:lineRule="auto"/>
        <w:rPr>
          <w:rFonts w:ascii="Xerox Sans" w:hAnsi="Xerox Sans"/>
          <w:sz w:val="24"/>
          <w:szCs w:val="24"/>
        </w:rPr>
      </w:pPr>
      <w:r w:rsidRPr="0003267F">
        <w:rPr>
          <w:rFonts w:ascii="Xerox Sans" w:hAnsi="Xerox Sans"/>
          <w:sz w:val="24"/>
          <w:szCs w:val="24"/>
        </w:rPr>
        <w:t xml:space="preserve">Select the folder labeled </w:t>
      </w:r>
      <w:r w:rsidRPr="0003267F">
        <w:rPr>
          <w:rFonts w:ascii="Xerox Sans" w:hAnsi="Xerox Sans"/>
          <w:b/>
          <w:sz w:val="24"/>
          <w:szCs w:val="24"/>
        </w:rPr>
        <w:t>x64.</w:t>
      </w:r>
    </w:p>
    <w:p w:rsidR="00A55FB6" w:rsidRPr="0003267F" w:rsidRDefault="00A55FB6" w:rsidP="0003267F">
      <w:pPr>
        <w:numPr>
          <w:ilvl w:val="0"/>
          <w:numId w:val="14"/>
        </w:numPr>
        <w:spacing w:after="0" w:line="240" w:lineRule="auto"/>
        <w:rPr>
          <w:rFonts w:ascii="Xerox Sans" w:hAnsi="Xerox Sans"/>
          <w:sz w:val="24"/>
          <w:szCs w:val="24"/>
        </w:rPr>
      </w:pPr>
      <w:r w:rsidRPr="0003267F">
        <w:rPr>
          <w:rFonts w:ascii="Xerox Sans" w:hAnsi="Xerox Sans"/>
          <w:sz w:val="24"/>
          <w:szCs w:val="24"/>
        </w:rPr>
        <w:t xml:space="preserve">Select the file named </w:t>
      </w:r>
      <w:r w:rsidRPr="0003267F">
        <w:rPr>
          <w:rFonts w:ascii="Xerox Sans" w:hAnsi="Xerox Sans"/>
          <w:b/>
          <w:sz w:val="24"/>
          <w:szCs w:val="24"/>
        </w:rPr>
        <w:t>XR6FMIE</w:t>
      </w:r>
      <w:r w:rsidRPr="0003267F">
        <w:rPr>
          <w:rFonts w:ascii="Xerox Sans" w:hAnsi="Xerox Sans"/>
          <w:sz w:val="24"/>
          <w:szCs w:val="24"/>
        </w:rPr>
        <w:t>.</w:t>
      </w:r>
    </w:p>
    <w:p w:rsidR="00A55FB6" w:rsidRPr="0003267F" w:rsidRDefault="00A55FB6" w:rsidP="0003267F">
      <w:pPr>
        <w:numPr>
          <w:ilvl w:val="0"/>
          <w:numId w:val="14"/>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OPEN</w:t>
      </w:r>
      <w:r w:rsidRPr="0003267F">
        <w:rPr>
          <w:rFonts w:ascii="Xerox Sans" w:hAnsi="Xerox Sans"/>
          <w:sz w:val="24"/>
          <w:szCs w:val="24"/>
        </w:rPr>
        <w:t>.</w:t>
      </w:r>
    </w:p>
    <w:p w:rsidR="00A55FB6" w:rsidRPr="0003267F" w:rsidRDefault="00A55FB6" w:rsidP="0003267F">
      <w:pPr>
        <w:numPr>
          <w:ilvl w:val="0"/>
          <w:numId w:val="14"/>
        </w:numPr>
        <w:spacing w:after="0" w:line="240" w:lineRule="auto"/>
        <w:rPr>
          <w:rFonts w:ascii="Xerox Sans" w:hAnsi="Xerox Sans"/>
          <w:sz w:val="24"/>
          <w:szCs w:val="24"/>
        </w:rPr>
      </w:pPr>
      <w:r w:rsidRPr="0003267F">
        <w:rPr>
          <w:rFonts w:ascii="Xerox Sans" w:hAnsi="Xerox Sans"/>
          <w:sz w:val="24"/>
          <w:szCs w:val="24"/>
        </w:rPr>
        <w:t xml:space="preserve">Select printer type </w:t>
      </w:r>
      <w:r w:rsidRPr="0003267F">
        <w:rPr>
          <w:rFonts w:ascii="Xerox Sans" w:hAnsi="Xerox Sans"/>
          <w:b/>
          <w:sz w:val="24"/>
          <w:szCs w:val="24"/>
        </w:rPr>
        <w:t>4112</w:t>
      </w:r>
      <w:r w:rsidRPr="0003267F">
        <w:rPr>
          <w:rFonts w:ascii="Xerox Sans" w:hAnsi="Xerox Sans"/>
          <w:sz w:val="24"/>
          <w:szCs w:val="24"/>
        </w:rPr>
        <w:t xml:space="preserve"> or </w:t>
      </w:r>
      <w:r w:rsidRPr="0003267F">
        <w:rPr>
          <w:rFonts w:ascii="Xerox Sans" w:hAnsi="Xerox Sans"/>
          <w:b/>
          <w:sz w:val="24"/>
          <w:szCs w:val="24"/>
        </w:rPr>
        <w:t>4127</w:t>
      </w:r>
      <w:r w:rsidRPr="0003267F">
        <w:rPr>
          <w:rFonts w:ascii="Xerox Sans" w:hAnsi="Xerox Sans"/>
          <w:sz w:val="24"/>
          <w:szCs w:val="24"/>
        </w:rPr>
        <w:t xml:space="preserve"> depending on your printer configuration.</w:t>
      </w:r>
    </w:p>
    <w:p w:rsidR="00A55FB6" w:rsidRPr="0003267F" w:rsidRDefault="00A55FB6" w:rsidP="0003267F">
      <w:pPr>
        <w:numPr>
          <w:ilvl w:val="0"/>
          <w:numId w:val="14"/>
        </w:numPr>
        <w:spacing w:after="0" w:line="240" w:lineRule="auto"/>
        <w:rPr>
          <w:rFonts w:ascii="Xerox Sans" w:hAnsi="Xerox Sans"/>
          <w:sz w:val="24"/>
          <w:szCs w:val="24"/>
        </w:rPr>
      </w:pPr>
      <w:r w:rsidRPr="0003267F">
        <w:rPr>
          <w:rFonts w:ascii="Xerox Sans" w:hAnsi="Xerox Sans"/>
          <w:sz w:val="24"/>
          <w:szCs w:val="24"/>
        </w:rPr>
        <w:t xml:space="preserve">If prompted, select </w:t>
      </w:r>
      <w:r w:rsidRPr="0003267F">
        <w:rPr>
          <w:rFonts w:ascii="Xerox Sans" w:hAnsi="Xerox Sans"/>
          <w:b/>
          <w:sz w:val="24"/>
          <w:szCs w:val="24"/>
        </w:rPr>
        <w:t>REPLACE EXISTING DRIVER</w:t>
      </w:r>
      <w:r w:rsidRPr="0003267F">
        <w:rPr>
          <w:rFonts w:ascii="Xerox Sans" w:hAnsi="Xerox Sans"/>
          <w:sz w:val="24"/>
          <w:szCs w:val="24"/>
        </w:rPr>
        <w:t>.</w:t>
      </w:r>
    </w:p>
    <w:p w:rsidR="00A55FB6" w:rsidRPr="0003267F" w:rsidRDefault="00A55FB6" w:rsidP="0003267F">
      <w:pPr>
        <w:numPr>
          <w:ilvl w:val="0"/>
          <w:numId w:val="14"/>
        </w:numPr>
        <w:spacing w:after="0" w:line="240" w:lineRule="auto"/>
        <w:rPr>
          <w:rFonts w:ascii="Xerox Sans" w:hAnsi="Xerox Sans"/>
          <w:sz w:val="24"/>
          <w:szCs w:val="24"/>
        </w:rPr>
      </w:pPr>
      <w:r w:rsidRPr="0003267F">
        <w:rPr>
          <w:rFonts w:ascii="Xerox Sans" w:hAnsi="Xerox Sans"/>
          <w:sz w:val="24"/>
          <w:szCs w:val="24"/>
        </w:rPr>
        <w:t>Name your printer for easy identification.</w:t>
      </w:r>
    </w:p>
    <w:p w:rsidR="00A55FB6" w:rsidRPr="0003267F" w:rsidRDefault="00A55FB6" w:rsidP="0003267F">
      <w:pPr>
        <w:numPr>
          <w:ilvl w:val="0"/>
          <w:numId w:val="14"/>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DO NOT SHARE THIS PRINTER</w:t>
      </w:r>
      <w:r w:rsidRPr="0003267F">
        <w:rPr>
          <w:rFonts w:ascii="Xerox Sans" w:hAnsi="Xerox Sans"/>
          <w:sz w:val="24"/>
          <w:szCs w:val="24"/>
        </w:rPr>
        <w:t xml:space="preserve"> (Sharing the printer is optional).</w:t>
      </w:r>
    </w:p>
    <w:p w:rsidR="00A55FB6" w:rsidRPr="0003267F" w:rsidRDefault="00A55FB6" w:rsidP="0003267F">
      <w:pPr>
        <w:numPr>
          <w:ilvl w:val="0"/>
          <w:numId w:val="14"/>
        </w:numPr>
        <w:spacing w:after="0" w:line="240" w:lineRule="auto"/>
        <w:rPr>
          <w:rFonts w:ascii="Xerox Sans" w:hAnsi="Xerox Sans"/>
          <w:sz w:val="24"/>
          <w:szCs w:val="24"/>
        </w:rPr>
      </w:pPr>
      <w:r w:rsidRPr="0003267F">
        <w:rPr>
          <w:rFonts w:ascii="Xerox Sans" w:hAnsi="Xerox Sans"/>
          <w:sz w:val="24"/>
          <w:szCs w:val="24"/>
        </w:rPr>
        <w:t>Print a test page to verify correct driver installation.</w:t>
      </w:r>
    </w:p>
    <w:p w:rsidR="00A55FB6" w:rsidRPr="0003267F" w:rsidRDefault="00A55FB6" w:rsidP="0003267F">
      <w:pPr>
        <w:numPr>
          <w:ilvl w:val="0"/>
          <w:numId w:val="14"/>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FINISH</w:t>
      </w:r>
      <w:r w:rsidRPr="0003267F">
        <w:rPr>
          <w:rFonts w:ascii="Xerox Sans" w:hAnsi="Xerox Sans"/>
          <w:sz w:val="24"/>
          <w:szCs w:val="24"/>
        </w:rPr>
        <w:t>.</w:t>
      </w:r>
    </w:p>
    <w:p w:rsidR="00A55FB6" w:rsidRPr="0003267F" w:rsidRDefault="00A55FB6" w:rsidP="0003267F">
      <w:pPr>
        <w:numPr>
          <w:ilvl w:val="0"/>
          <w:numId w:val="14"/>
        </w:numPr>
        <w:spacing w:after="0" w:line="240" w:lineRule="auto"/>
        <w:rPr>
          <w:rFonts w:ascii="Xerox Sans" w:hAnsi="Xerox Sans"/>
          <w:sz w:val="24"/>
          <w:szCs w:val="24"/>
        </w:rPr>
      </w:pPr>
      <w:r w:rsidRPr="0003267F">
        <w:rPr>
          <w:rFonts w:ascii="Xerox Sans" w:hAnsi="Xerox Sans"/>
          <w:sz w:val="24"/>
          <w:szCs w:val="24"/>
        </w:rPr>
        <w:t xml:space="preserve">Once test page has printed, select </w:t>
      </w:r>
      <w:r w:rsidRPr="0003267F">
        <w:rPr>
          <w:rFonts w:ascii="Xerox Sans" w:hAnsi="Xerox Sans"/>
          <w:b/>
          <w:sz w:val="24"/>
          <w:szCs w:val="24"/>
        </w:rPr>
        <w:t>OK</w:t>
      </w:r>
      <w:r w:rsidRPr="0003267F">
        <w:rPr>
          <w:rFonts w:ascii="Xerox Sans" w:hAnsi="Xerox Sans"/>
          <w:sz w:val="24"/>
          <w:szCs w:val="24"/>
        </w:rPr>
        <w:t xml:space="preserve">. </w:t>
      </w:r>
    </w:p>
    <w:p w:rsidR="00A55FB6" w:rsidRPr="0003267F" w:rsidRDefault="00A55FB6" w:rsidP="0003267F">
      <w:pPr>
        <w:spacing w:after="0" w:line="240" w:lineRule="auto"/>
        <w:ind w:left="1440"/>
        <w:rPr>
          <w:rFonts w:ascii="Xerox Sans" w:hAnsi="Xerox Sans"/>
          <w:sz w:val="24"/>
          <w:szCs w:val="24"/>
        </w:rPr>
      </w:pPr>
    </w:p>
    <w:p w:rsidR="00A55FB6" w:rsidRPr="0003267F" w:rsidRDefault="00A55FB6" w:rsidP="0003267F">
      <w:pPr>
        <w:spacing w:after="0" w:line="240" w:lineRule="auto"/>
        <w:ind w:left="1080" w:firstLine="360"/>
        <w:rPr>
          <w:rFonts w:ascii="Xerox Sans" w:hAnsi="Xerox Sans"/>
          <w:i/>
          <w:sz w:val="24"/>
          <w:szCs w:val="24"/>
        </w:rPr>
      </w:pPr>
      <w:r w:rsidRPr="0003267F">
        <w:rPr>
          <w:rFonts w:ascii="Xerox Sans" w:hAnsi="Xerox Sans"/>
          <w:i/>
          <w:sz w:val="24"/>
          <w:szCs w:val="24"/>
        </w:rPr>
        <w:t>CONGRATULATIONS! The driver installation is complete.</w:t>
      </w:r>
    </w:p>
    <w:p w:rsidR="00A55FB6" w:rsidRDefault="00A55FB6" w:rsidP="0003267F">
      <w:pPr>
        <w:spacing w:after="0" w:line="240" w:lineRule="auto"/>
        <w:ind w:left="1080" w:firstLine="360"/>
        <w:rPr>
          <w:rFonts w:ascii="Xerox Sans" w:hAnsi="Xerox Sans"/>
          <w:i/>
          <w:sz w:val="24"/>
          <w:szCs w:val="24"/>
        </w:rPr>
      </w:pPr>
    </w:p>
    <w:p w:rsidR="00A55FB6" w:rsidRPr="0003267F" w:rsidRDefault="00A55FB6" w:rsidP="0003267F">
      <w:pPr>
        <w:spacing w:after="0" w:line="240" w:lineRule="auto"/>
        <w:ind w:left="1080" w:firstLine="360"/>
        <w:rPr>
          <w:rFonts w:ascii="Xerox Sans" w:hAnsi="Xerox Sans"/>
          <w:i/>
          <w:sz w:val="24"/>
          <w:szCs w:val="24"/>
        </w:rPr>
      </w:pPr>
    </w:p>
    <w:p w:rsidR="00A55FB6" w:rsidRPr="0003267F" w:rsidRDefault="00A55FB6" w:rsidP="0003267F">
      <w:pPr>
        <w:spacing w:after="0" w:line="240" w:lineRule="auto"/>
        <w:rPr>
          <w:rFonts w:ascii="Xerox Sans" w:hAnsi="Xerox Sans"/>
          <w:sz w:val="24"/>
          <w:szCs w:val="24"/>
          <w:u w:val="single"/>
        </w:rPr>
      </w:pPr>
      <w:r w:rsidRPr="0003267F">
        <w:rPr>
          <w:rFonts w:ascii="Xerox Sans" w:hAnsi="Xerox Sans"/>
          <w:sz w:val="24"/>
          <w:szCs w:val="24"/>
          <w:u w:val="single"/>
        </w:rPr>
        <w:t>PCL Driver Install Utility Instructions</w:t>
      </w:r>
    </w:p>
    <w:p w:rsidR="00A55FB6" w:rsidRPr="0003267F" w:rsidRDefault="00A55FB6" w:rsidP="0003267F">
      <w:pPr>
        <w:spacing w:after="0" w:line="240" w:lineRule="auto"/>
        <w:rPr>
          <w:rFonts w:ascii="Xerox Sans" w:hAnsi="Xerox Sans"/>
          <w:sz w:val="24"/>
          <w:szCs w:val="24"/>
        </w:rPr>
      </w:pPr>
    </w:p>
    <w:p w:rsidR="00A55FB6" w:rsidRPr="0003267F" w:rsidRDefault="00A55FB6" w:rsidP="0003267F">
      <w:pPr>
        <w:numPr>
          <w:ilvl w:val="0"/>
          <w:numId w:val="16"/>
        </w:numPr>
        <w:spacing w:after="0" w:line="240" w:lineRule="auto"/>
        <w:rPr>
          <w:rFonts w:ascii="Xerox Sans" w:hAnsi="Xerox Sans"/>
          <w:sz w:val="24"/>
          <w:szCs w:val="24"/>
        </w:rPr>
      </w:pPr>
      <w:r w:rsidRPr="0003267F">
        <w:rPr>
          <w:rFonts w:ascii="Xerox Sans" w:hAnsi="Xerox Sans"/>
          <w:sz w:val="24"/>
          <w:szCs w:val="24"/>
        </w:rPr>
        <w:t>Insert the PS/PCL driver CD into the CDROM.</w:t>
      </w:r>
    </w:p>
    <w:p w:rsidR="00A55FB6" w:rsidRPr="0003267F" w:rsidRDefault="00A55FB6" w:rsidP="0003267F">
      <w:pPr>
        <w:numPr>
          <w:ilvl w:val="0"/>
          <w:numId w:val="16"/>
        </w:numPr>
        <w:spacing w:after="0" w:line="240" w:lineRule="auto"/>
        <w:rPr>
          <w:rFonts w:ascii="Xerox Sans" w:hAnsi="Xerox Sans"/>
          <w:sz w:val="24"/>
          <w:szCs w:val="24"/>
        </w:rPr>
      </w:pPr>
      <w:r w:rsidRPr="0003267F">
        <w:rPr>
          <w:rFonts w:ascii="Xerox Sans" w:hAnsi="Xerox Sans"/>
          <w:sz w:val="24"/>
          <w:szCs w:val="24"/>
        </w:rPr>
        <w:t xml:space="preserve">Explore the CDROM and open the </w:t>
      </w:r>
      <w:r w:rsidRPr="0003267F">
        <w:rPr>
          <w:rFonts w:ascii="Xerox Sans" w:hAnsi="Xerox Sans"/>
          <w:b/>
          <w:sz w:val="24"/>
          <w:szCs w:val="24"/>
        </w:rPr>
        <w:t>41112_4127 Print Drivers</w:t>
      </w:r>
      <w:r w:rsidRPr="0003267F">
        <w:rPr>
          <w:rFonts w:ascii="Xerox Sans" w:hAnsi="Xerox Sans"/>
          <w:sz w:val="24"/>
          <w:szCs w:val="24"/>
        </w:rPr>
        <w:t xml:space="preserve"> Folder.</w:t>
      </w:r>
    </w:p>
    <w:p w:rsidR="00A55FB6" w:rsidRPr="0003267F" w:rsidRDefault="00A55FB6" w:rsidP="0003267F">
      <w:pPr>
        <w:numPr>
          <w:ilvl w:val="0"/>
          <w:numId w:val="16"/>
        </w:numPr>
        <w:spacing w:after="0" w:line="240" w:lineRule="auto"/>
        <w:rPr>
          <w:rFonts w:ascii="Xerox Sans" w:hAnsi="Xerox Sans"/>
          <w:sz w:val="24"/>
          <w:szCs w:val="24"/>
        </w:rPr>
      </w:pPr>
      <w:r w:rsidRPr="0003267F">
        <w:rPr>
          <w:rFonts w:ascii="Xerox Sans" w:hAnsi="Xerox Sans"/>
          <w:sz w:val="24"/>
          <w:szCs w:val="24"/>
        </w:rPr>
        <w:t>Open the PCL Folder.</w:t>
      </w:r>
    </w:p>
    <w:p w:rsidR="00A55FB6" w:rsidRPr="0003267F" w:rsidRDefault="00A55FB6" w:rsidP="0003267F">
      <w:pPr>
        <w:numPr>
          <w:ilvl w:val="0"/>
          <w:numId w:val="16"/>
        </w:numPr>
        <w:spacing w:after="0" w:line="240" w:lineRule="auto"/>
        <w:rPr>
          <w:rFonts w:ascii="Xerox Sans" w:hAnsi="Xerox Sans"/>
          <w:sz w:val="24"/>
          <w:szCs w:val="24"/>
        </w:rPr>
      </w:pPr>
      <w:r w:rsidRPr="0003267F">
        <w:rPr>
          <w:rFonts w:ascii="Xerox Sans" w:hAnsi="Xerox Sans"/>
          <w:sz w:val="24"/>
          <w:szCs w:val="24"/>
        </w:rPr>
        <w:t xml:space="preserve">Double click the </w:t>
      </w:r>
      <w:r w:rsidRPr="0003267F">
        <w:rPr>
          <w:rFonts w:ascii="Xerox Sans" w:hAnsi="Xerox Sans"/>
          <w:b/>
          <w:sz w:val="24"/>
          <w:szCs w:val="24"/>
        </w:rPr>
        <w:t>LAUNCHER</w:t>
      </w:r>
      <w:r w:rsidRPr="0003267F">
        <w:rPr>
          <w:rFonts w:ascii="Xerox Sans" w:hAnsi="Xerox Sans"/>
          <w:sz w:val="24"/>
          <w:szCs w:val="24"/>
        </w:rPr>
        <w:t xml:space="preserve"> icon.</w:t>
      </w:r>
    </w:p>
    <w:p w:rsidR="00A55FB6" w:rsidRPr="0003267F" w:rsidRDefault="00A55FB6" w:rsidP="0003267F">
      <w:pPr>
        <w:numPr>
          <w:ilvl w:val="0"/>
          <w:numId w:val="16"/>
        </w:numPr>
        <w:spacing w:after="0" w:line="240" w:lineRule="auto"/>
        <w:rPr>
          <w:rFonts w:ascii="Xerox Sans" w:hAnsi="Xerox Sans"/>
          <w:sz w:val="24"/>
          <w:szCs w:val="24"/>
        </w:rPr>
      </w:pPr>
      <w:r w:rsidRPr="0003267F">
        <w:rPr>
          <w:rFonts w:ascii="Xerox Sans" w:hAnsi="Xerox Sans"/>
          <w:sz w:val="24"/>
          <w:szCs w:val="24"/>
        </w:rPr>
        <w:t xml:space="preserve">Choose your language and select </w:t>
      </w:r>
      <w:r w:rsidRPr="0003267F">
        <w:rPr>
          <w:rFonts w:ascii="Xerox Sans" w:hAnsi="Xerox Sans"/>
          <w:b/>
          <w:sz w:val="24"/>
          <w:szCs w:val="24"/>
        </w:rPr>
        <w:t>OK</w:t>
      </w:r>
      <w:r w:rsidRPr="0003267F">
        <w:rPr>
          <w:rFonts w:ascii="Xerox Sans" w:hAnsi="Xerox Sans"/>
          <w:sz w:val="24"/>
          <w:szCs w:val="24"/>
        </w:rPr>
        <w:t>.</w:t>
      </w:r>
    </w:p>
    <w:p w:rsidR="00A55FB6" w:rsidRPr="0003267F" w:rsidRDefault="00A55FB6" w:rsidP="0003267F">
      <w:pPr>
        <w:numPr>
          <w:ilvl w:val="0"/>
          <w:numId w:val="16"/>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PRINT DRIVER</w:t>
      </w:r>
      <w:r w:rsidRPr="0003267F">
        <w:rPr>
          <w:rFonts w:ascii="Xerox Sans" w:hAnsi="Xerox Sans"/>
          <w:sz w:val="24"/>
          <w:szCs w:val="24"/>
        </w:rPr>
        <w:t>.</w:t>
      </w:r>
    </w:p>
    <w:p w:rsidR="00A55FB6" w:rsidRPr="0003267F" w:rsidRDefault="00A55FB6" w:rsidP="0003267F">
      <w:pPr>
        <w:numPr>
          <w:ilvl w:val="0"/>
          <w:numId w:val="16"/>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STANDARD</w:t>
      </w:r>
      <w:r w:rsidRPr="0003267F">
        <w:rPr>
          <w:rFonts w:ascii="Xerox Sans" w:hAnsi="Xerox Sans"/>
          <w:sz w:val="24"/>
          <w:szCs w:val="24"/>
        </w:rPr>
        <w:t>.</w:t>
      </w:r>
    </w:p>
    <w:p w:rsidR="00A55FB6" w:rsidRPr="0003267F" w:rsidRDefault="00A55FB6" w:rsidP="0003267F">
      <w:pPr>
        <w:spacing w:after="0" w:line="240" w:lineRule="auto"/>
        <w:rPr>
          <w:rFonts w:ascii="Xerox Sans" w:hAnsi="Xerox Sans"/>
          <w:sz w:val="24"/>
          <w:szCs w:val="24"/>
        </w:rPr>
      </w:pPr>
    </w:p>
    <w:p w:rsidR="00A55FB6" w:rsidRPr="0003267F" w:rsidRDefault="00A55FB6" w:rsidP="0003267F">
      <w:pPr>
        <w:spacing w:after="0" w:line="240" w:lineRule="auto"/>
        <w:ind w:left="1440"/>
        <w:rPr>
          <w:rFonts w:ascii="Xerox Sans" w:hAnsi="Xerox Sans"/>
          <w:color w:val="0000FF"/>
          <w:sz w:val="24"/>
          <w:szCs w:val="24"/>
        </w:rPr>
      </w:pPr>
      <w:r w:rsidRPr="0003267F">
        <w:rPr>
          <w:rFonts w:ascii="Xerox Sans" w:hAnsi="Xerox Sans"/>
          <w:color w:val="0000FF"/>
          <w:sz w:val="24"/>
          <w:szCs w:val="24"/>
        </w:rPr>
        <w:t>NOTE: If the tool cannot find your printer on the network, temporarily turn off your windows firewall, exit the tool and begin again at step 4. When the install is complete, be sure to turn on your firewall again.</w:t>
      </w:r>
    </w:p>
    <w:p w:rsidR="00A55FB6" w:rsidRPr="0003267F" w:rsidRDefault="00A55FB6" w:rsidP="0003267F">
      <w:pPr>
        <w:spacing w:after="0" w:line="240" w:lineRule="auto"/>
        <w:ind w:left="1440"/>
        <w:rPr>
          <w:rFonts w:ascii="Xerox Sans" w:hAnsi="Xerox Sans"/>
          <w:sz w:val="24"/>
          <w:szCs w:val="24"/>
        </w:rPr>
      </w:pPr>
    </w:p>
    <w:p w:rsidR="00A55FB6" w:rsidRPr="0003267F" w:rsidRDefault="00A55FB6" w:rsidP="0003267F">
      <w:pPr>
        <w:numPr>
          <w:ilvl w:val="0"/>
          <w:numId w:val="16"/>
        </w:numPr>
        <w:spacing w:after="0" w:line="240" w:lineRule="auto"/>
        <w:rPr>
          <w:rFonts w:ascii="Xerox Sans" w:hAnsi="Xerox Sans"/>
          <w:sz w:val="24"/>
          <w:szCs w:val="24"/>
        </w:rPr>
      </w:pPr>
      <w:r w:rsidRPr="0003267F">
        <w:rPr>
          <w:rFonts w:ascii="Xerox Sans" w:hAnsi="Xerox Sans"/>
          <w:sz w:val="24"/>
          <w:szCs w:val="24"/>
        </w:rPr>
        <w:t xml:space="preserve">Check the box next to </w:t>
      </w:r>
      <w:r w:rsidRPr="0003267F">
        <w:rPr>
          <w:rFonts w:ascii="Xerox Sans" w:hAnsi="Xerox Sans"/>
          <w:b/>
          <w:sz w:val="24"/>
          <w:szCs w:val="24"/>
        </w:rPr>
        <w:t>WAVE 1 4127 R6</w:t>
      </w:r>
      <w:r w:rsidRPr="0003267F">
        <w:rPr>
          <w:rFonts w:ascii="Xerox Sans" w:hAnsi="Xerox Sans"/>
          <w:sz w:val="24"/>
          <w:szCs w:val="24"/>
        </w:rPr>
        <w:t>.</w:t>
      </w:r>
    </w:p>
    <w:p w:rsidR="00A55FB6" w:rsidRPr="0003267F" w:rsidRDefault="00A55FB6" w:rsidP="0003267F">
      <w:pPr>
        <w:numPr>
          <w:ilvl w:val="0"/>
          <w:numId w:val="16"/>
        </w:numPr>
        <w:spacing w:after="0" w:line="240" w:lineRule="auto"/>
        <w:rPr>
          <w:rFonts w:ascii="Xerox Sans" w:hAnsi="Xerox Sans"/>
          <w:sz w:val="24"/>
          <w:szCs w:val="24"/>
        </w:rPr>
      </w:pPr>
      <w:r w:rsidRPr="0003267F">
        <w:rPr>
          <w:rFonts w:ascii="Xerox Sans" w:hAnsi="Xerox Sans"/>
          <w:sz w:val="24"/>
          <w:szCs w:val="24"/>
        </w:rPr>
        <w:t xml:space="preserve">Select </w:t>
      </w:r>
      <w:r w:rsidRPr="0003267F">
        <w:rPr>
          <w:rFonts w:ascii="Xerox Sans" w:hAnsi="Xerox Sans"/>
          <w:b/>
          <w:sz w:val="24"/>
          <w:szCs w:val="24"/>
        </w:rPr>
        <w:t>NEXT</w:t>
      </w:r>
      <w:r w:rsidRPr="0003267F">
        <w:rPr>
          <w:rFonts w:ascii="Xerox Sans" w:hAnsi="Xerox Sans"/>
          <w:sz w:val="24"/>
          <w:szCs w:val="24"/>
        </w:rPr>
        <w:t>.</w:t>
      </w:r>
    </w:p>
    <w:p w:rsidR="00A55FB6" w:rsidRPr="0003267F" w:rsidRDefault="00A55FB6" w:rsidP="0003267F">
      <w:pPr>
        <w:numPr>
          <w:ilvl w:val="0"/>
          <w:numId w:val="16"/>
        </w:numPr>
        <w:spacing w:after="0" w:line="240" w:lineRule="auto"/>
        <w:rPr>
          <w:rFonts w:ascii="Xerox Sans" w:hAnsi="Xerox Sans"/>
          <w:sz w:val="24"/>
          <w:szCs w:val="24"/>
        </w:rPr>
      </w:pPr>
      <w:r w:rsidRPr="0003267F">
        <w:rPr>
          <w:rFonts w:ascii="Xerox Sans" w:hAnsi="Xerox Sans"/>
          <w:sz w:val="24"/>
          <w:szCs w:val="24"/>
        </w:rPr>
        <w:t xml:space="preserve"> Select </w:t>
      </w:r>
      <w:r w:rsidRPr="0003267F">
        <w:rPr>
          <w:rFonts w:ascii="Xerox Sans" w:hAnsi="Xerox Sans"/>
          <w:b/>
          <w:sz w:val="24"/>
          <w:szCs w:val="24"/>
        </w:rPr>
        <w:t>YES.</w:t>
      </w:r>
    </w:p>
    <w:p w:rsidR="00A55FB6" w:rsidRPr="0003267F" w:rsidRDefault="00A55FB6" w:rsidP="0003267F">
      <w:pPr>
        <w:numPr>
          <w:ilvl w:val="0"/>
          <w:numId w:val="16"/>
        </w:numPr>
        <w:spacing w:after="0" w:line="240" w:lineRule="auto"/>
        <w:rPr>
          <w:rFonts w:ascii="Xerox Sans" w:hAnsi="Xerox Sans"/>
          <w:sz w:val="24"/>
          <w:szCs w:val="24"/>
        </w:rPr>
      </w:pPr>
      <w:r w:rsidRPr="0003267F">
        <w:rPr>
          <w:rFonts w:ascii="Xerox Sans" w:hAnsi="Xerox Sans"/>
          <w:sz w:val="24"/>
          <w:szCs w:val="24"/>
        </w:rPr>
        <w:t xml:space="preserve"> Select </w:t>
      </w:r>
      <w:r w:rsidRPr="0003267F">
        <w:rPr>
          <w:rFonts w:ascii="Xerox Sans" w:hAnsi="Xerox Sans"/>
          <w:b/>
          <w:sz w:val="24"/>
          <w:szCs w:val="24"/>
        </w:rPr>
        <w:t>INSTALL.</w:t>
      </w:r>
    </w:p>
    <w:p w:rsidR="00A55FB6" w:rsidRPr="0003267F" w:rsidRDefault="00A55FB6" w:rsidP="0003267F">
      <w:pPr>
        <w:numPr>
          <w:ilvl w:val="0"/>
          <w:numId w:val="16"/>
        </w:numPr>
        <w:spacing w:after="0" w:line="240" w:lineRule="auto"/>
        <w:rPr>
          <w:rFonts w:ascii="Xerox Sans" w:hAnsi="Xerox Sans"/>
          <w:sz w:val="24"/>
          <w:szCs w:val="24"/>
        </w:rPr>
      </w:pPr>
      <w:r w:rsidRPr="0003267F">
        <w:rPr>
          <w:rFonts w:ascii="Xerox Sans" w:hAnsi="Xerox Sans"/>
          <w:b/>
          <w:sz w:val="24"/>
          <w:szCs w:val="24"/>
        </w:rPr>
        <w:t xml:space="preserve"> </w:t>
      </w:r>
      <w:r w:rsidRPr="0003267F">
        <w:rPr>
          <w:rFonts w:ascii="Xerox Sans" w:hAnsi="Xerox Sans"/>
          <w:sz w:val="24"/>
          <w:szCs w:val="24"/>
        </w:rPr>
        <w:t xml:space="preserve">Select </w:t>
      </w:r>
      <w:r w:rsidRPr="0003267F">
        <w:rPr>
          <w:rFonts w:ascii="Xerox Sans" w:hAnsi="Xerox Sans"/>
          <w:b/>
          <w:sz w:val="24"/>
          <w:szCs w:val="24"/>
        </w:rPr>
        <w:t>FINISH</w:t>
      </w:r>
      <w:r w:rsidRPr="0003267F">
        <w:rPr>
          <w:rFonts w:ascii="Xerox Sans" w:hAnsi="Xerox Sans"/>
          <w:sz w:val="24"/>
          <w:szCs w:val="24"/>
        </w:rPr>
        <w:t>.</w:t>
      </w:r>
    </w:p>
    <w:p w:rsidR="00A55FB6" w:rsidRPr="0003267F" w:rsidRDefault="00A55FB6" w:rsidP="0003267F">
      <w:pPr>
        <w:numPr>
          <w:ilvl w:val="0"/>
          <w:numId w:val="16"/>
        </w:numPr>
        <w:spacing w:after="0" w:line="240" w:lineRule="auto"/>
        <w:rPr>
          <w:rFonts w:ascii="Xerox Sans" w:hAnsi="Xerox Sans"/>
          <w:sz w:val="24"/>
          <w:szCs w:val="24"/>
        </w:rPr>
      </w:pPr>
      <w:r w:rsidRPr="0003267F">
        <w:rPr>
          <w:rFonts w:ascii="Xerox Sans" w:hAnsi="Xerox Sans"/>
          <w:sz w:val="24"/>
          <w:szCs w:val="24"/>
        </w:rPr>
        <w:t xml:space="preserve"> Select </w:t>
      </w:r>
      <w:r w:rsidRPr="0003267F">
        <w:rPr>
          <w:rFonts w:ascii="Xerox Sans" w:hAnsi="Xerox Sans"/>
          <w:b/>
          <w:sz w:val="24"/>
          <w:szCs w:val="24"/>
        </w:rPr>
        <w:t>YES</w:t>
      </w:r>
      <w:r w:rsidRPr="0003267F">
        <w:rPr>
          <w:rFonts w:ascii="Xerox Sans" w:hAnsi="Xerox Sans"/>
          <w:sz w:val="24"/>
          <w:szCs w:val="24"/>
        </w:rPr>
        <w:t>.</w:t>
      </w:r>
    </w:p>
    <w:p w:rsidR="00A55FB6" w:rsidRPr="0003267F" w:rsidRDefault="00A55FB6" w:rsidP="0003267F">
      <w:pPr>
        <w:numPr>
          <w:ilvl w:val="0"/>
          <w:numId w:val="16"/>
        </w:numPr>
        <w:spacing w:after="0" w:line="240" w:lineRule="auto"/>
        <w:rPr>
          <w:rFonts w:ascii="Xerox Sans" w:hAnsi="Xerox Sans"/>
          <w:i/>
          <w:sz w:val="24"/>
          <w:szCs w:val="24"/>
        </w:rPr>
      </w:pPr>
      <w:r w:rsidRPr="0003267F">
        <w:rPr>
          <w:rFonts w:ascii="Xerox Sans" w:hAnsi="Xerox Sans"/>
          <w:sz w:val="24"/>
          <w:szCs w:val="24"/>
        </w:rPr>
        <w:t xml:space="preserve"> Select </w:t>
      </w:r>
      <w:r w:rsidRPr="0003267F">
        <w:rPr>
          <w:rFonts w:ascii="Xerox Sans" w:hAnsi="Xerox Sans"/>
          <w:b/>
          <w:sz w:val="24"/>
          <w:szCs w:val="24"/>
        </w:rPr>
        <w:t>EXIT</w:t>
      </w:r>
      <w:r w:rsidRPr="0003267F">
        <w:rPr>
          <w:rFonts w:ascii="Xerox Sans" w:hAnsi="Xerox Sans"/>
          <w:sz w:val="24"/>
          <w:szCs w:val="24"/>
        </w:rPr>
        <w:t>.</w:t>
      </w:r>
    </w:p>
    <w:p w:rsidR="00A55FB6" w:rsidRDefault="00A55FB6" w:rsidP="00E1285D">
      <w:pPr>
        <w:rPr>
          <w:rFonts w:ascii="Xerox Sans" w:hAnsi="Xerox Sans"/>
          <w:sz w:val="24"/>
          <w:szCs w:val="24"/>
        </w:rPr>
      </w:pPr>
    </w:p>
    <w:p w:rsidR="00A55FB6" w:rsidRPr="0003267F" w:rsidRDefault="00A55FB6" w:rsidP="00BC75A3">
      <w:pPr>
        <w:spacing w:after="0" w:line="240" w:lineRule="auto"/>
        <w:rPr>
          <w:rFonts w:ascii="Xerox Sans" w:hAnsi="Xerox Sans"/>
          <w:sz w:val="24"/>
          <w:szCs w:val="24"/>
          <w:u w:val="single"/>
        </w:rPr>
      </w:pPr>
      <w:r>
        <w:rPr>
          <w:rFonts w:ascii="Xerox Sans" w:hAnsi="Xerox Sans"/>
          <w:sz w:val="24"/>
          <w:szCs w:val="24"/>
          <w:u w:val="single"/>
        </w:rPr>
        <w:t>Network Scanner</w:t>
      </w:r>
      <w:r w:rsidRPr="0003267F">
        <w:rPr>
          <w:rFonts w:ascii="Xerox Sans" w:hAnsi="Xerox Sans"/>
          <w:sz w:val="24"/>
          <w:szCs w:val="24"/>
          <w:u w:val="single"/>
        </w:rPr>
        <w:t xml:space="preserve"> Utility</w:t>
      </w:r>
      <w:r>
        <w:rPr>
          <w:rFonts w:ascii="Xerox Sans" w:hAnsi="Xerox Sans"/>
          <w:sz w:val="24"/>
          <w:szCs w:val="24"/>
          <w:u w:val="single"/>
        </w:rPr>
        <w:t xml:space="preserve"> 3 Installation</w:t>
      </w:r>
      <w:r w:rsidRPr="0003267F">
        <w:rPr>
          <w:rFonts w:ascii="Xerox Sans" w:hAnsi="Xerox Sans"/>
          <w:sz w:val="24"/>
          <w:szCs w:val="24"/>
          <w:u w:val="single"/>
        </w:rPr>
        <w:t xml:space="preserve"> Instructions</w:t>
      </w:r>
    </w:p>
    <w:p w:rsidR="00A55FB6" w:rsidRPr="0003267F" w:rsidRDefault="00A55FB6" w:rsidP="00BC75A3">
      <w:pPr>
        <w:spacing w:after="0" w:line="240" w:lineRule="auto"/>
        <w:rPr>
          <w:rFonts w:ascii="Xerox Sans" w:hAnsi="Xerox Sans"/>
          <w:sz w:val="24"/>
          <w:szCs w:val="24"/>
        </w:rPr>
      </w:pPr>
    </w:p>
    <w:p w:rsidR="00A55FB6" w:rsidRDefault="00A55FB6" w:rsidP="00BC75A3">
      <w:pPr>
        <w:numPr>
          <w:ilvl w:val="0"/>
          <w:numId w:val="18"/>
        </w:numPr>
        <w:spacing w:after="0" w:line="240" w:lineRule="auto"/>
        <w:rPr>
          <w:rFonts w:ascii="Xerox Sans" w:hAnsi="Xerox Sans"/>
          <w:sz w:val="24"/>
          <w:szCs w:val="24"/>
        </w:rPr>
      </w:pPr>
      <w:r>
        <w:rPr>
          <w:rFonts w:ascii="Xerox Sans" w:hAnsi="Xerox Sans"/>
          <w:sz w:val="24"/>
          <w:szCs w:val="24"/>
        </w:rPr>
        <w:t>Open the Zip File.</w:t>
      </w:r>
    </w:p>
    <w:p w:rsidR="00A55FB6" w:rsidRDefault="00A55FB6" w:rsidP="00BC75A3">
      <w:pPr>
        <w:numPr>
          <w:ilvl w:val="0"/>
          <w:numId w:val="18"/>
        </w:numPr>
        <w:spacing w:after="0" w:line="240" w:lineRule="auto"/>
        <w:rPr>
          <w:rFonts w:ascii="Xerox Sans" w:hAnsi="Xerox Sans"/>
          <w:sz w:val="24"/>
          <w:szCs w:val="24"/>
        </w:rPr>
      </w:pPr>
      <w:r>
        <w:rPr>
          <w:rFonts w:ascii="Xerox Sans" w:hAnsi="Xerox Sans"/>
          <w:sz w:val="24"/>
          <w:szCs w:val="24"/>
        </w:rPr>
        <w:t>Select Actions &gt; Extract.</w:t>
      </w:r>
    </w:p>
    <w:p w:rsidR="00A55FB6" w:rsidRDefault="00A55FB6" w:rsidP="00BC75A3">
      <w:pPr>
        <w:numPr>
          <w:ilvl w:val="0"/>
          <w:numId w:val="18"/>
        </w:numPr>
        <w:spacing w:after="0" w:line="240" w:lineRule="auto"/>
        <w:rPr>
          <w:rFonts w:ascii="Xerox Sans" w:hAnsi="Xerox Sans"/>
          <w:sz w:val="24"/>
          <w:szCs w:val="24"/>
        </w:rPr>
      </w:pPr>
      <w:r>
        <w:rPr>
          <w:rFonts w:ascii="Xerox Sans" w:hAnsi="Xerox Sans"/>
          <w:sz w:val="24"/>
          <w:szCs w:val="24"/>
        </w:rPr>
        <w:t>Specify a location.</w:t>
      </w:r>
    </w:p>
    <w:p w:rsidR="00A55FB6" w:rsidRDefault="00A55FB6" w:rsidP="00BC75A3">
      <w:pPr>
        <w:numPr>
          <w:ilvl w:val="0"/>
          <w:numId w:val="18"/>
        </w:numPr>
        <w:spacing w:after="0" w:line="240" w:lineRule="auto"/>
        <w:rPr>
          <w:rFonts w:ascii="Xerox Sans" w:hAnsi="Xerox Sans"/>
          <w:sz w:val="24"/>
          <w:szCs w:val="24"/>
        </w:rPr>
      </w:pPr>
      <w:r>
        <w:rPr>
          <w:rFonts w:ascii="Xerox Sans" w:hAnsi="Xerox Sans"/>
          <w:sz w:val="24"/>
          <w:szCs w:val="24"/>
        </w:rPr>
        <w:t>Select Extract.</w:t>
      </w:r>
    </w:p>
    <w:p w:rsidR="00A55FB6" w:rsidRDefault="00A55FB6" w:rsidP="00BC75A3">
      <w:pPr>
        <w:numPr>
          <w:ilvl w:val="0"/>
          <w:numId w:val="18"/>
        </w:numPr>
        <w:spacing w:after="0" w:line="240" w:lineRule="auto"/>
        <w:rPr>
          <w:rFonts w:ascii="Xerox Sans" w:hAnsi="Xerox Sans"/>
          <w:sz w:val="24"/>
          <w:szCs w:val="24"/>
        </w:rPr>
      </w:pPr>
      <w:r>
        <w:rPr>
          <w:rFonts w:ascii="Xerox Sans" w:hAnsi="Xerox Sans"/>
          <w:sz w:val="24"/>
          <w:szCs w:val="24"/>
        </w:rPr>
        <w:t>Navigate to the location of the extracted files.</w:t>
      </w:r>
    </w:p>
    <w:p w:rsidR="00A55FB6" w:rsidRDefault="00A55FB6" w:rsidP="00BC75A3">
      <w:pPr>
        <w:numPr>
          <w:ilvl w:val="0"/>
          <w:numId w:val="18"/>
        </w:numPr>
        <w:spacing w:after="0" w:line="240" w:lineRule="auto"/>
        <w:rPr>
          <w:rFonts w:ascii="Xerox Sans" w:hAnsi="Xerox Sans"/>
          <w:sz w:val="24"/>
          <w:szCs w:val="24"/>
        </w:rPr>
      </w:pPr>
      <w:r>
        <w:rPr>
          <w:rFonts w:ascii="Xerox Sans" w:hAnsi="Xerox Sans"/>
          <w:sz w:val="24"/>
          <w:szCs w:val="24"/>
        </w:rPr>
        <w:t>Open Directory /XC_NSU3_170IEc/DISK1.</w:t>
      </w:r>
    </w:p>
    <w:p w:rsidR="00A55FB6" w:rsidRDefault="00A55FB6" w:rsidP="00BC75A3">
      <w:pPr>
        <w:numPr>
          <w:ilvl w:val="0"/>
          <w:numId w:val="18"/>
        </w:numPr>
        <w:spacing w:after="0" w:line="240" w:lineRule="auto"/>
        <w:rPr>
          <w:rFonts w:ascii="Xerox Sans" w:hAnsi="Xerox Sans"/>
          <w:sz w:val="24"/>
          <w:szCs w:val="24"/>
        </w:rPr>
      </w:pPr>
      <w:r>
        <w:rPr>
          <w:rFonts w:ascii="Xerox Sans" w:hAnsi="Xerox Sans"/>
          <w:sz w:val="24"/>
          <w:szCs w:val="24"/>
        </w:rPr>
        <w:t>Double click on The Setup.exe icon.</w:t>
      </w:r>
    </w:p>
    <w:p w:rsidR="00A55FB6" w:rsidRDefault="00A55FB6" w:rsidP="00BC75A3">
      <w:pPr>
        <w:numPr>
          <w:ilvl w:val="0"/>
          <w:numId w:val="18"/>
        </w:numPr>
        <w:spacing w:after="0" w:line="240" w:lineRule="auto"/>
        <w:rPr>
          <w:rFonts w:ascii="Xerox Sans" w:hAnsi="Xerox Sans"/>
          <w:sz w:val="24"/>
          <w:szCs w:val="24"/>
        </w:rPr>
      </w:pPr>
      <w:r>
        <w:rPr>
          <w:rFonts w:ascii="Xerox Sans" w:hAnsi="Xerox Sans"/>
          <w:sz w:val="24"/>
          <w:szCs w:val="24"/>
        </w:rPr>
        <w:t>Select Next.</w:t>
      </w:r>
    </w:p>
    <w:p w:rsidR="00A55FB6" w:rsidRDefault="00A55FB6" w:rsidP="00BC75A3">
      <w:pPr>
        <w:numPr>
          <w:ilvl w:val="0"/>
          <w:numId w:val="18"/>
        </w:numPr>
        <w:spacing w:after="0" w:line="240" w:lineRule="auto"/>
        <w:rPr>
          <w:rFonts w:ascii="Xerox Sans" w:hAnsi="Xerox Sans"/>
          <w:sz w:val="24"/>
          <w:szCs w:val="24"/>
        </w:rPr>
      </w:pPr>
      <w:r>
        <w:rPr>
          <w:rFonts w:ascii="Xerox Sans" w:hAnsi="Xerox Sans"/>
          <w:sz w:val="24"/>
          <w:szCs w:val="24"/>
        </w:rPr>
        <w:t>Select Next.</w:t>
      </w:r>
    </w:p>
    <w:p w:rsidR="00A55FB6" w:rsidRPr="0003267F" w:rsidRDefault="00A55FB6" w:rsidP="00BC75A3">
      <w:pPr>
        <w:numPr>
          <w:ilvl w:val="0"/>
          <w:numId w:val="18"/>
        </w:numPr>
        <w:spacing w:after="0" w:line="240" w:lineRule="auto"/>
        <w:rPr>
          <w:rFonts w:ascii="Xerox Sans" w:hAnsi="Xerox Sans"/>
          <w:sz w:val="24"/>
          <w:szCs w:val="24"/>
        </w:rPr>
      </w:pPr>
      <w:r>
        <w:rPr>
          <w:rFonts w:ascii="Xerox Sans" w:hAnsi="Xerox Sans"/>
          <w:sz w:val="24"/>
          <w:szCs w:val="24"/>
        </w:rPr>
        <w:t>Select Install.</w:t>
      </w:r>
    </w:p>
    <w:p w:rsidR="00A55FB6" w:rsidRPr="0003267F" w:rsidRDefault="00A55FB6" w:rsidP="00E1285D">
      <w:pPr>
        <w:rPr>
          <w:rFonts w:ascii="Xerox Sans" w:hAnsi="Xerox Sans"/>
          <w:sz w:val="24"/>
          <w:szCs w:val="24"/>
        </w:rPr>
      </w:pPr>
    </w:p>
    <w:sectPr w:rsidR="00A55FB6" w:rsidRPr="0003267F" w:rsidSect="00183ED9">
      <w:headerReference w:type="default" r:id="rId12"/>
      <w:footerReference w:type="default" r:id="rId13"/>
      <w:pgSz w:w="12240" w:h="15840"/>
      <w:pgMar w:top="1440" w:right="1440" w:bottom="1440" w:left="1440" w:header="720" w:footer="9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5FB6" w:rsidRDefault="00A55FB6" w:rsidP="00183ED9">
      <w:pPr>
        <w:spacing w:after="0" w:line="240" w:lineRule="auto"/>
      </w:pPr>
      <w:r>
        <w:separator/>
      </w:r>
    </w:p>
  </w:endnote>
  <w:endnote w:type="continuationSeparator" w:id="1">
    <w:p w:rsidR="00A55FB6" w:rsidRDefault="00A55FB6" w:rsidP="00183E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Xerox Sans">
    <w:panose1 w:val="00000000000000000000"/>
    <w:charset w:val="00"/>
    <w:family w:val="modern"/>
    <w:notTrueType/>
    <w:pitch w:val="variable"/>
    <w:sig w:usb0="A00002AF" w:usb1="5000204A" w:usb2="00000000" w:usb3="00000000" w:csb0="0000009F" w:csb1="00000000"/>
  </w:font>
  <w:font w:name="Xerox Sans Light">
    <w:panose1 w:val="00000000000000000000"/>
    <w:charset w:val="00"/>
    <w:family w:val="modern"/>
    <w:notTrueType/>
    <w:pitch w:val="variable"/>
    <w:sig w:usb0="A00002AF" w:usb1="5000204A" w:usb2="00000000" w:usb3="00000000" w:csb0="0000009F" w:csb1="00000000"/>
  </w:font>
  <w:font w:name="FS Albert">
    <w:altName w:val="Courier New"/>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FB6" w:rsidRDefault="00A55FB6" w:rsidP="00244A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55FB6" w:rsidRDefault="00A55FB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FB6" w:rsidRDefault="00A55FB6">
    <w:pPr>
      <w:pStyle w:val="Foo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0.6pt;margin-top:652.5pt;width:612pt;height:140.25pt;z-index:251658752;mso-position-vertical-relative:page">
          <v:imagedata r:id="rId1" o:title=""/>
          <w10:wrap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FB6" w:rsidRDefault="00A55FB6" w:rsidP="00183ED9">
    <w:pPr>
      <w:pStyle w:val="Foo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1" type="#_x0000_t75" alt="LogoWPaper600" style="position:absolute;margin-left:394.5pt;margin-top:741pt;width:99.75pt;height:28.5pt;z-index:251656704;visibility:visible;mso-position-vertical-relative:page">
          <v:imagedata r:id="rId1" o:title=""/>
          <w10:wrap anchory="page"/>
        </v:shape>
      </w:pict>
    </w:r>
    <w:r>
      <w:t>11/25/2008</w:t>
    </w:r>
    <w:r>
      <w:tab/>
    </w:r>
    <w:fldSimple w:instr=" PAGE   \* MERGEFORMAT ">
      <w:r>
        <w:rPr>
          <w:noProof/>
        </w:rPr>
        <w:t>4</w:t>
      </w:r>
    </w:fldSimple>
  </w:p>
  <w:p w:rsidR="00A55FB6" w:rsidRDefault="00A55FB6">
    <w:pPr>
      <w:pStyle w:val="Footer"/>
    </w:pPr>
  </w:p>
  <w:p w:rsidR="00A55FB6" w:rsidRDefault="00A55FB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5FB6" w:rsidRDefault="00A55FB6" w:rsidP="00183ED9">
      <w:pPr>
        <w:spacing w:after="0" w:line="240" w:lineRule="auto"/>
      </w:pPr>
      <w:r>
        <w:separator/>
      </w:r>
    </w:p>
  </w:footnote>
  <w:footnote w:type="continuationSeparator" w:id="1">
    <w:p w:rsidR="00A55FB6" w:rsidRDefault="00A55FB6" w:rsidP="00183ED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FB6" w:rsidRDefault="00A55FB6" w:rsidP="00244A7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55FB6" w:rsidRDefault="00A55FB6" w:rsidP="00816616">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FB6" w:rsidRDefault="00A55FB6">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50.95pt;margin-top:54.4pt;width:99.75pt;height:28.5pt;z-index:251657728;mso-position-vertical-relative:page">
          <v:imagedata r:id="rId1" o:title=""/>
          <w10:wrap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FB6" w:rsidRPr="00CD1E9C" w:rsidRDefault="00A55FB6">
    <w:pPr>
      <w:pStyle w:val="Header"/>
      <w:pBdr>
        <w:bottom w:val="thickThinSmallGap" w:sz="24" w:space="1" w:color="622423"/>
      </w:pBdr>
      <w:jc w:val="center"/>
      <w:rPr>
        <w:rFonts w:ascii="Xerox Sans" w:hAnsi="Xerox Sans"/>
        <w:b/>
        <w:sz w:val="32"/>
        <w:szCs w:val="32"/>
      </w:rPr>
    </w:pPr>
    <w:r>
      <w:rPr>
        <w:rFonts w:ascii="Xerox Sans" w:hAnsi="Xerox Sans"/>
        <w:b/>
        <w:sz w:val="32"/>
        <w:szCs w:val="32"/>
      </w:rPr>
      <w:t>PS_PCL Driver Installation Instructions</w:t>
    </w:r>
  </w:p>
  <w:p w:rsidR="00A55FB6" w:rsidRDefault="00A55FB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E4B36"/>
    <w:multiLevelType w:val="hybridMultilevel"/>
    <w:tmpl w:val="2A1CD0F2"/>
    <w:lvl w:ilvl="0" w:tplc="F1500C9C">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
    <w:nsid w:val="04D47BCB"/>
    <w:multiLevelType w:val="hybridMultilevel"/>
    <w:tmpl w:val="38860046"/>
    <w:lvl w:ilvl="0" w:tplc="CA442DD6">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
    <w:nsid w:val="07336F33"/>
    <w:multiLevelType w:val="hybridMultilevel"/>
    <w:tmpl w:val="82A2F3B6"/>
    <w:lvl w:ilvl="0" w:tplc="A6B4B202">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
    <w:nsid w:val="08EA3B5A"/>
    <w:multiLevelType w:val="hybridMultilevel"/>
    <w:tmpl w:val="60FAD324"/>
    <w:lvl w:ilvl="0" w:tplc="B1627E1C">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
    <w:nsid w:val="0B892E83"/>
    <w:multiLevelType w:val="multilevel"/>
    <w:tmpl w:val="6EAAE9D6"/>
    <w:lvl w:ilvl="0">
      <w:start w:val="1"/>
      <w:numFmt w:val="decimal"/>
      <w:lvlText w:val="%1."/>
      <w:lvlJc w:val="left"/>
      <w:pPr>
        <w:tabs>
          <w:tab w:val="num" w:pos="1080"/>
        </w:tabs>
        <w:ind w:left="1080" w:hanging="360"/>
      </w:pPr>
      <w:rPr>
        <w:rFonts w:cs="Times New Roman" w:hint="default"/>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5">
    <w:nsid w:val="0EA16706"/>
    <w:multiLevelType w:val="hybridMultilevel"/>
    <w:tmpl w:val="4894AB12"/>
    <w:lvl w:ilvl="0" w:tplc="B96E58BA">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
    <w:nsid w:val="223B6624"/>
    <w:multiLevelType w:val="hybridMultilevel"/>
    <w:tmpl w:val="D592E114"/>
    <w:lvl w:ilvl="0" w:tplc="AA74AD32">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
    <w:nsid w:val="23925CB0"/>
    <w:multiLevelType w:val="hybridMultilevel"/>
    <w:tmpl w:val="2C4A72F0"/>
    <w:lvl w:ilvl="0" w:tplc="A7E0BB54">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
    <w:nsid w:val="23971113"/>
    <w:multiLevelType w:val="hybridMultilevel"/>
    <w:tmpl w:val="4AA2A4C4"/>
    <w:lvl w:ilvl="0" w:tplc="F1A634C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nsid w:val="27FC27D3"/>
    <w:multiLevelType w:val="hybridMultilevel"/>
    <w:tmpl w:val="93581E8E"/>
    <w:lvl w:ilvl="0" w:tplc="20084110">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0">
    <w:nsid w:val="296417B8"/>
    <w:multiLevelType w:val="hybridMultilevel"/>
    <w:tmpl w:val="17069ED0"/>
    <w:lvl w:ilvl="0" w:tplc="5BB6EFB8">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
    <w:nsid w:val="2C0E6229"/>
    <w:multiLevelType w:val="hybridMultilevel"/>
    <w:tmpl w:val="1D489B2A"/>
    <w:lvl w:ilvl="0" w:tplc="B774718A">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
    <w:nsid w:val="306B26E3"/>
    <w:multiLevelType w:val="hybridMultilevel"/>
    <w:tmpl w:val="605C3EFA"/>
    <w:lvl w:ilvl="0" w:tplc="C980CD8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nsid w:val="3BD93A9D"/>
    <w:multiLevelType w:val="hybridMultilevel"/>
    <w:tmpl w:val="6EAAE9D6"/>
    <w:lvl w:ilvl="0" w:tplc="A658FC52">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4">
    <w:nsid w:val="3D5F2803"/>
    <w:multiLevelType w:val="hybridMultilevel"/>
    <w:tmpl w:val="8B40BC2A"/>
    <w:lvl w:ilvl="0" w:tplc="CC72D478">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5">
    <w:nsid w:val="57A8200E"/>
    <w:multiLevelType w:val="hybridMultilevel"/>
    <w:tmpl w:val="941EC402"/>
    <w:lvl w:ilvl="0" w:tplc="01AA338A">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
    <w:nsid w:val="6CCE7537"/>
    <w:multiLevelType w:val="hybridMultilevel"/>
    <w:tmpl w:val="6EEE32E0"/>
    <w:lvl w:ilvl="0" w:tplc="E29AEE16">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7">
    <w:nsid w:val="78830108"/>
    <w:multiLevelType w:val="hybridMultilevel"/>
    <w:tmpl w:val="A9360D6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7"/>
  </w:num>
  <w:num w:numId="2">
    <w:abstractNumId w:val="8"/>
  </w:num>
  <w:num w:numId="3">
    <w:abstractNumId w:val="12"/>
  </w:num>
  <w:num w:numId="4">
    <w:abstractNumId w:val="15"/>
  </w:num>
  <w:num w:numId="5">
    <w:abstractNumId w:val="10"/>
  </w:num>
  <w:num w:numId="6">
    <w:abstractNumId w:val="5"/>
  </w:num>
  <w:num w:numId="7">
    <w:abstractNumId w:val="14"/>
  </w:num>
  <w:num w:numId="8">
    <w:abstractNumId w:val="2"/>
  </w:num>
  <w:num w:numId="9">
    <w:abstractNumId w:val="6"/>
  </w:num>
  <w:num w:numId="10">
    <w:abstractNumId w:val="0"/>
  </w:num>
  <w:num w:numId="11">
    <w:abstractNumId w:val="11"/>
  </w:num>
  <w:num w:numId="12">
    <w:abstractNumId w:val="7"/>
  </w:num>
  <w:num w:numId="13">
    <w:abstractNumId w:val="16"/>
  </w:num>
  <w:num w:numId="14">
    <w:abstractNumId w:val="3"/>
  </w:num>
  <w:num w:numId="15">
    <w:abstractNumId w:val="9"/>
  </w:num>
  <w:num w:numId="16">
    <w:abstractNumId w:val="13"/>
  </w:num>
  <w:num w:numId="17">
    <w:abstractNumId w:val="4"/>
  </w:num>
  <w:num w:numId="18">
    <w:abstractNumId w:val="1"/>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052"/>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F5F36"/>
    <w:rsid w:val="000053DE"/>
    <w:rsid w:val="000064E2"/>
    <w:rsid w:val="000151B6"/>
    <w:rsid w:val="0003267F"/>
    <w:rsid w:val="000650BD"/>
    <w:rsid w:val="0006684C"/>
    <w:rsid w:val="0008778B"/>
    <w:rsid w:val="0009150B"/>
    <w:rsid w:val="000921E9"/>
    <w:rsid w:val="000F164D"/>
    <w:rsid w:val="001303AA"/>
    <w:rsid w:val="001551C8"/>
    <w:rsid w:val="00164485"/>
    <w:rsid w:val="0017078A"/>
    <w:rsid w:val="001748B1"/>
    <w:rsid w:val="00183ED9"/>
    <w:rsid w:val="00184C72"/>
    <w:rsid w:val="001F5922"/>
    <w:rsid w:val="001F5F36"/>
    <w:rsid w:val="00204231"/>
    <w:rsid w:val="00227876"/>
    <w:rsid w:val="0024129B"/>
    <w:rsid w:val="00244A77"/>
    <w:rsid w:val="00291159"/>
    <w:rsid w:val="00293C1E"/>
    <w:rsid w:val="0029768A"/>
    <w:rsid w:val="002A4304"/>
    <w:rsid w:val="002B5A40"/>
    <w:rsid w:val="002E52E9"/>
    <w:rsid w:val="00301DA5"/>
    <w:rsid w:val="00312C86"/>
    <w:rsid w:val="00313C88"/>
    <w:rsid w:val="00334E94"/>
    <w:rsid w:val="00351DD1"/>
    <w:rsid w:val="003531F0"/>
    <w:rsid w:val="00381296"/>
    <w:rsid w:val="00384C90"/>
    <w:rsid w:val="003962C2"/>
    <w:rsid w:val="003B4D53"/>
    <w:rsid w:val="00407D82"/>
    <w:rsid w:val="004357E4"/>
    <w:rsid w:val="00452CD1"/>
    <w:rsid w:val="00495220"/>
    <w:rsid w:val="004A053F"/>
    <w:rsid w:val="004C4A14"/>
    <w:rsid w:val="004D7B6B"/>
    <w:rsid w:val="004E7AE3"/>
    <w:rsid w:val="004F5520"/>
    <w:rsid w:val="00512D6D"/>
    <w:rsid w:val="00532BEA"/>
    <w:rsid w:val="0054647C"/>
    <w:rsid w:val="00586287"/>
    <w:rsid w:val="00590325"/>
    <w:rsid w:val="005E5344"/>
    <w:rsid w:val="005F3AF7"/>
    <w:rsid w:val="005F6977"/>
    <w:rsid w:val="00630613"/>
    <w:rsid w:val="00666C5E"/>
    <w:rsid w:val="00681F1E"/>
    <w:rsid w:val="006A7413"/>
    <w:rsid w:val="006B5521"/>
    <w:rsid w:val="006C223D"/>
    <w:rsid w:val="006C4454"/>
    <w:rsid w:val="006D70F6"/>
    <w:rsid w:val="006F3E02"/>
    <w:rsid w:val="00724060"/>
    <w:rsid w:val="00726D96"/>
    <w:rsid w:val="007706F0"/>
    <w:rsid w:val="00792969"/>
    <w:rsid w:val="007B51BC"/>
    <w:rsid w:val="007C6A76"/>
    <w:rsid w:val="007C76DE"/>
    <w:rsid w:val="007E11B3"/>
    <w:rsid w:val="00816616"/>
    <w:rsid w:val="008371E4"/>
    <w:rsid w:val="00851488"/>
    <w:rsid w:val="00874FF0"/>
    <w:rsid w:val="0088000C"/>
    <w:rsid w:val="00895C1E"/>
    <w:rsid w:val="008A168A"/>
    <w:rsid w:val="008A2885"/>
    <w:rsid w:val="008B012F"/>
    <w:rsid w:val="008B58CE"/>
    <w:rsid w:val="008E0F81"/>
    <w:rsid w:val="008F486D"/>
    <w:rsid w:val="009053CE"/>
    <w:rsid w:val="009117BA"/>
    <w:rsid w:val="009252CB"/>
    <w:rsid w:val="00941112"/>
    <w:rsid w:val="00944467"/>
    <w:rsid w:val="00970EB9"/>
    <w:rsid w:val="009820AC"/>
    <w:rsid w:val="0098211F"/>
    <w:rsid w:val="009B31C2"/>
    <w:rsid w:val="009F6877"/>
    <w:rsid w:val="00A0464C"/>
    <w:rsid w:val="00A30454"/>
    <w:rsid w:val="00A41AE2"/>
    <w:rsid w:val="00A5525C"/>
    <w:rsid w:val="00A55FB6"/>
    <w:rsid w:val="00AA5BA4"/>
    <w:rsid w:val="00AB452E"/>
    <w:rsid w:val="00AB748A"/>
    <w:rsid w:val="00AC45F2"/>
    <w:rsid w:val="00AC794C"/>
    <w:rsid w:val="00AD731B"/>
    <w:rsid w:val="00B050A3"/>
    <w:rsid w:val="00B406C3"/>
    <w:rsid w:val="00B82472"/>
    <w:rsid w:val="00BA019D"/>
    <w:rsid w:val="00BA1426"/>
    <w:rsid w:val="00BA288D"/>
    <w:rsid w:val="00BC75A3"/>
    <w:rsid w:val="00C3195A"/>
    <w:rsid w:val="00C37C5E"/>
    <w:rsid w:val="00C4445B"/>
    <w:rsid w:val="00C53AD0"/>
    <w:rsid w:val="00C616B9"/>
    <w:rsid w:val="00C6617D"/>
    <w:rsid w:val="00CA208E"/>
    <w:rsid w:val="00CA424B"/>
    <w:rsid w:val="00CC20E4"/>
    <w:rsid w:val="00CD1E9C"/>
    <w:rsid w:val="00CF0C91"/>
    <w:rsid w:val="00CF36C7"/>
    <w:rsid w:val="00D30EF1"/>
    <w:rsid w:val="00D313B9"/>
    <w:rsid w:val="00D4504C"/>
    <w:rsid w:val="00D91F2D"/>
    <w:rsid w:val="00D9770E"/>
    <w:rsid w:val="00DB5A33"/>
    <w:rsid w:val="00DC050A"/>
    <w:rsid w:val="00DD033C"/>
    <w:rsid w:val="00DE5780"/>
    <w:rsid w:val="00DF5743"/>
    <w:rsid w:val="00E04D8B"/>
    <w:rsid w:val="00E11CB9"/>
    <w:rsid w:val="00E1285D"/>
    <w:rsid w:val="00E17951"/>
    <w:rsid w:val="00E317E2"/>
    <w:rsid w:val="00E507A0"/>
    <w:rsid w:val="00E54476"/>
    <w:rsid w:val="00E9488A"/>
    <w:rsid w:val="00E97DBD"/>
    <w:rsid w:val="00EA0841"/>
    <w:rsid w:val="00EB02FC"/>
    <w:rsid w:val="00ED25A2"/>
    <w:rsid w:val="00EE03C7"/>
    <w:rsid w:val="00EE62B9"/>
    <w:rsid w:val="00F10FFE"/>
    <w:rsid w:val="00F113AA"/>
    <w:rsid w:val="00F26D0E"/>
    <w:rsid w:val="00F27733"/>
    <w:rsid w:val="00F755CB"/>
    <w:rsid w:val="00FA1A7B"/>
    <w:rsid w:val="00FA747B"/>
    <w:rsid w:val="00FC28AD"/>
    <w:rsid w:val="00FD2C2A"/>
    <w:rsid w:val="00FE55E7"/>
    <w:rsid w:val="00FF7A0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C91"/>
    <w:pPr>
      <w:spacing w:after="200" w:line="276" w:lineRule="auto"/>
    </w:pPr>
  </w:style>
  <w:style w:type="paragraph" w:styleId="Heading2">
    <w:name w:val="heading 2"/>
    <w:basedOn w:val="Normal"/>
    <w:next w:val="Normal"/>
    <w:link w:val="Heading2Char"/>
    <w:uiPriority w:val="99"/>
    <w:qFormat/>
    <w:locked/>
    <w:rsid w:val="00FD2C2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locked/>
    <w:rsid w:val="00FD2C2A"/>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locked/>
    <w:rsid w:val="00FD2C2A"/>
    <w:pPr>
      <w:keepNext/>
      <w:spacing w:before="240" w:after="60"/>
      <w:outlineLvl w:val="3"/>
    </w:pPr>
    <w:rPr>
      <w:rFonts w:ascii="Times New Roman" w:hAnsi="Times New Roman"/>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AC45F2"/>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AC45F2"/>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AC45F2"/>
    <w:rPr>
      <w:rFonts w:ascii="Calibri" w:hAnsi="Calibri" w:cs="Times New Roman"/>
      <w:b/>
      <w:bCs/>
      <w:sz w:val="28"/>
      <w:szCs w:val="28"/>
    </w:rPr>
  </w:style>
  <w:style w:type="paragraph" w:styleId="ListParagraph">
    <w:name w:val="List Paragraph"/>
    <w:basedOn w:val="Normal"/>
    <w:uiPriority w:val="99"/>
    <w:qFormat/>
    <w:rsid w:val="004F5520"/>
    <w:pPr>
      <w:ind w:left="720"/>
      <w:contextualSpacing/>
    </w:pPr>
  </w:style>
  <w:style w:type="paragraph" w:styleId="Header">
    <w:name w:val="header"/>
    <w:basedOn w:val="Normal"/>
    <w:link w:val="HeaderChar"/>
    <w:uiPriority w:val="99"/>
    <w:rsid w:val="00183ED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83ED9"/>
    <w:rPr>
      <w:rFonts w:cs="Times New Roman"/>
    </w:rPr>
  </w:style>
  <w:style w:type="paragraph" w:styleId="Footer">
    <w:name w:val="footer"/>
    <w:basedOn w:val="Normal"/>
    <w:link w:val="FooterChar"/>
    <w:uiPriority w:val="99"/>
    <w:rsid w:val="00183ED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83ED9"/>
    <w:rPr>
      <w:rFonts w:cs="Times New Roman"/>
    </w:rPr>
  </w:style>
  <w:style w:type="paragraph" w:styleId="BalloonText">
    <w:name w:val="Balloon Text"/>
    <w:basedOn w:val="Normal"/>
    <w:link w:val="BalloonTextChar"/>
    <w:uiPriority w:val="99"/>
    <w:semiHidden/>
    <w:rsid w:val="00183E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83ED9"/>
    <w:rPr>
      <w:rFonts w:ascii="Tahoma" w:hAnsi="Tahoma" w:cs="Tahoma"/>
      <w:sz w:val="16"/>
      <w:szCs w:val="16"/>
    </w:rPr>
  </w:style>
  <w:style w:type="character" w:styleId="Hyperlink">
    <w:name w:val="Hyperlink"/>
    <w:basedOn w:val="DefaultParagraphFont"/>
    <w:uiPriority w:val="99"/>
    <w:rsid w:val="000151B6"/>
    <w:rPr>
      <w:rFonts w:cs="Times New Roman"/>
      <w:color w:val="0000FF"/>
      <w:u w:val="single"/>
    </w:rPr>
  </w:style>
  <w:style w:type="paragraph" w:customStyle="1" w:styleId="XWPTOC">
    <w:name w:val="XWP_TOC"/>
    <w:basedOn w:val="Normal"/>
    <w:uiPriority w:val="99"/>
    <w:rsid w:val="009117BA"/>
    <w:pPr>
      <w:spacing w:after="0" w:line="394" w:lineRule="exact"/>
    </w:pPr>
    <w:rPr>
      <w:rFonts w:ascii="Xerox Sans" w:hAnsi="Xerox Sans"/>
      <w:color w:val="969696"/>
      <w:sz w:val="36"/>
      <w:szCs w:val="36"/>
    </w:rPr>
  </w:style>
  <w:style w:type="paragraph" w:customStyle="1" w:styleId="XWPTitle">
    <w:name w:val="XWP_Title"/>
    <w:basedOn w:val="Normal"/>
    <w:uiPriority w:val="99"/>
    <w:rsid w:val="009117BA"/>
    <w:pPr>
      <w:spacing w:after="0" w:line="760" w:lineRule="exact"/>
    </w:pPr>
    <w:rPr>
      <w:rFonts w:ascii="Xerox Sans Light" w:hAnsi="Xerox Sans Light"/>
      <w:color w:val="7053AA"/>
      <w:sz w:val="70"/>
      <w:szCs w:val="70"/>
    </w:rPr>
  </w:style>
  <w:style w:type="paragraph" w:customStyle="1" w:styleId="XWPSubTitle">
    <w:name w:val="XWP_SubTitle"/>
    <w:basedOn w:val="Normal"/>
    <w:uiPriority w:val="99"/>
    <w:rsid w:val="009117BA"/>
    <w:pPr>
      <w:spacing w:after="0" w:line="760" w:lineRule="exact"/>
    </w:pPr>
    <w:rPr>
      <w:rFonts w:ascii="Xerox Sans Light" w:hAnsi="Xerox Sans Light"/>
      <w:color w:val="969696"/>
      <w:sz w:val="70"/>
      <w:szCs w:val="70"/>
    </w:rPr>
  </w:style>
  <w:style w:type="paragraph" w:customStyle="1" w:styleId="XWPp2Title">
    <w:name w:val="XWP_p2Title"/>
    <w:basedOn w:val="XWPTOC"/>
    <w:uiPriority w:val="99"/>
    <w:rsid w:val="009117BA"/>
    <w:pPr>
      <w:spacing w:line="440" w:lineRule="exact"/>
    </w:pPr>
    <w:rPr>
      <w:rFonts w:ascii="Xerox Sans Light" w:hAnsi="Xerox Sans Light"/>
      <w:color w:val="655FB1"/>
      <w:sz w:val="38"/>
      <w:szCs w:val="38"/>
    </w:rPr>
  </w:style>
  <w:style w:type="paragraph" w:customStyle="1" w:styleId="XWPp2SubTitle">
    <w:name w:val="XWP_p2SubTitle"/>
    <w:basedOn w:val="XWPTOC"/>
    <w:uiPriority w:val="99"/>
    <w:rsid w:val="009117BA"/>
    <w:pPr>
      <w:spacing w:after="1040" w:line="440" w:lineRule="exact"/>
    </w:pPr>
    <w:rPr>
      <w:rFonts w:ascii="Xerox Sans Light" w:hAnsi="Xerox Sans Light"/>
      <w:sz w:val="38"/>
      <w:szCs w:val="38"/>
    </w:rPr>
  </w:style>
  <w:style w:type="paragraph" w:customStyle="1" w:styleId="XWPParaHead">
    <w:name w:val="XWP_ParaHead"/>
    <w:next w:val="XWPParaText"/>
    <w:link w:val="XWPParaHeadChar"/>
    <w:uiPriority w:val="99"/>
    <w:rsid w:val="009117BA"/>
    <w:pPr>
      <w:spacing w:line="220" w:lineRule="exact"/>
    </w:pPr>
    <w:rPr>
      <w:rFonts w:ascii="Xerox Sans" w:hAnsi="Xerox Sans"/>
      <w:b/>
      <w:color w:val="7053AA"/>
      <w:sz w:val="20"/>
      <w:szCs w:val="20"/>
    </w:rPr>
  </w:style>
  <w:style w:type="paragraph" w:customStyle="1" w:styleId="XWPParaText">
    <w:name w:val="XWP_ParaText"/>
    <w:uiPriority w:val="99"/>
    <w:rsid w:val="009117BA"/>
    <w:pPr>
      <w:spacing w:after="120" w:line="220" w:lineRule="exact"/>
      <w:ind w:right="475"/>
    </w:pPr>
    <w:rPr>
      <w:rFonts w:ascii="Xerox Sans" w:hAnsi="Xerox Sans"/>
      <w:color w:val="969696"/>
      <w:sz w:val="20"/>
      <w:szCs w:val="20"/>
    </w:rPr>
  </w:style>
  <w:style w:type="character" w:customStyle="1" w:styleId="XWPParaHeadChar">
    <w:name w:val="XWP_ParaHead Char"/>
    <w:basedOn w:val="DefaultParagraphFont"/>
    <w:link w:val="XWPParaHead"/>
    <w:uiPriority w:val="99"/>
    <w:locked/>
    <w:rsid w:val="009117BA"/>
    <w:rPr>
      <w:rFonts w:ascii="Xerox Sans" w:hAnsi="Xerox Sans" w:cs="Times New Roman"/>
      <w:b/>
      <w:color w:val="7053AA"/>
      <w:lang w:val="en-US" w:eastAsia="en-US" w:bidi="ar-SA"/>
    </w:rPr>
  </w:style>
  <w:style w:type="paragraph" w:customStyle="1" w:styleId="XWPAuthors">
    <w:name w:val="XWP_Authors"/>
    <w:basedOn w:val="XWPTOC"/>
    <w:uiPriority w:val="99"/>
    <w:rsid w:val="009117BA"/>
    <w:pPr>
      <w:spacing w:line="340" w:lineRule="exact"/>
    </w:pPr>
    <w:rPr>
      <w:b/>
      <w:color w:val="7053AA"/>
      <w:sz w:val="20"/>
      <w:szCs w:val="20"/>
    </w:rPr>
  </w:style>
  <w:style w:type="paragraph" w:styleId="BodyText">
    <w:name w:val="Body Text"/>
    <w:basedOn w:val="Normal"/>
    <w:link w:val="BodyTextChar"/>
    <w:autoRedefine/>
    <w:uiPriority w:val="99"/>
    <w:rsid w:val="009117BA"/>
    <w:pPr>
      <w:spacing w:after="0" w:line="240" w:lineRule="auto"/>
    </w:pPr>
    <w:rPr>
      <w:rFonts w:ascii="FS Albert" w:hAnsi="FS Albert"/>
      <w:color w:val="999999"/>
      <w:sz w:val="20"/>
      <w:szCs w:val="20"/>
    </w:rPr>
  </w:style>
  <w:style w:type="character" w:customStyle="1" w:styleId="BodyTextChar">
    <w:name w:val="Body Text Char"/>
    <w:basedOn w:val="DefaultParagraphFont"/>
    <w:link w:val="BodyText"/>
    <w:uiPriority w:val="99"/>
    <w:semiHidden/>
    <w:locked/>
    <w:rsid w:val="006F3E02"/>
    <w:rPr>
      <w:rFonts w:cs="Times New Roman"/>
    </w:rPr>
  </w:style>
  <w:style w:type="paragraph" w:customStyle="1" w:styleId="XWPCaption">
    <w:name w:val="XWP_Caption"/>
    <w:basedOn w:val="XWPParaHead"/>
    <w:link w:val="XWPCaptionChar"/>
    <w:uiPriority w:val="99"/>
    <w:rsid w:val="009117BA"/>
    <w:pPr>
      <w:spacing w:line="200" w:lineRule="exact"/>
    </w:pPr>
    <w:rPr>
      <w:sz w:val="18"/>
      <w:szCs w:val="18"/>
    </w:rPr>
  </w:style>
  <w:style w:type="character" w:customStyle="1" w:styleId="XWPCaptionChar">
    <w:name w:val="XWP_Caption Char"/>
    <w:basedOn w:val="XWPParaHeadChar"/>
    <w:link w:val="XWPCaption"/>
    <w:uiPriority w:val="99"/>
    <w:locked/>
    <w:rsid w:val="009117BA"/>
    <w:rPr>
      <w:sz w:val="18"/>
      <w:szCs w:val="18"/>
    </w:rPr>
  </w:style>
  <w:style w:type="paragraph" w:customStyle="1" w:styleId="StyleXWPTOC10ptBoldCustomColorRGB10195177Linesp">
    <w:name w:val="Style XWP_TOC + 10 pt Bold Custom Color(RGB(10195177)) Line sp..."/>
    <w:basedOn w:val="XWPTOC"/>
    <w:uiPriority w:val="99"/>
    <w:rsid w:val="009117BA"/>
    <w:pPr>
      <w:spacing w:line="340" w:lineRule="exact"/>
    </w:pPr>
    <w:rPr>
      <w:b/>
      <w:bCs/>
      <w:color w:val="7053AA"/>
      <w:sz w:val="20"/>
      <w:szCs w:val="20"/>
    </w:rPr>
  </w:style>
  <w:style w:type="character" w:customStyle="1" w:styleId="StyleXeroxSansLight9ptCustomColorRGB10195177">
    <w:name w:val="Style Xerox Sans Light 9 pt Custom Color(RGB(10195177))"/>
    <w:basedOn w:val="DefaultParagraphFont"/>
    <w:uiPriority w:val="99"/>
    <w:rsid w:val="009117BA"/>
    <w:rPr>
      <w:rFonts w:ascii="Times New Roman" w:hAnsi="Times New Roman" w:cs="Times New Roman"/>
      <w:color w:val="7053AA"/>
      <w:sz w:val="18"/>
      <w:szCs w:val="18"/>
    </w:rPr>
  </w:style>
  <w:style w:type="character" w:customStyle="1" w:styleId="StyleXeroxSansLight9ptCustomColorRGB101951771">
    <w:name w:val="Style Xerox Sans Light 9 pt Custom Color(RGB(10195177))1"/>
    <w:basedOn w:val="DefaultParagraphFont"/>
    <w:uiPriority w:val="99"/>
    <w:rsid w:val="009117BA"/>
    <w:rPr>
      <w:rFonts w:ascii="Xerox Sans Light" w:hAnsi="Xerox Sans Light" w:cs="Times New Roman"/>
      <w:color w:val="7053AA"/>
      <w:sz w:val="18"/>
    </w:rPr>
  </w:style>
  <w:style w:type="paragraph" w:customStyle="1" w:styleId="StyleXeroxSansLight9ptCustomColorRGB10195177Lines">
    <w:name w:val="Style Xerox Sans Light 9 pt Custom Color(RGB(10195177)) Line s..."/>
    <w:basedOn w:val="Normal"/>
    <w:uiPriority w:val="99"/>
    <w:rsid w:val="009117BA"/>
    <w:pPr>
      <w:spacing w:after="0" w:line="20" w:lineRule="exact"/>
    </w:pPr>
    <w:rPr>
      <w:rFonts w:ascii="Xerox Sans Light" w:hAnsi="Xerox Sans Light"/>
      <w:color w:val="7053AA"/>
      <w:sz w:val="18"/>
      <w:szCs w:val="20"/>
    </w:rPr>
  </w:style>
  <w:style w:type="character" w:styleId="PageNumber">
    <w:name w:val="page number"/>
    <w:basedOn w:val="DefaultParagraphFont"/>
    <w:uiPriority w:val="99"/>
    <w:rsid w:val="009117BA"/>
    <w:rPr>
      <w:rFonts w:cs="Times New Roman"/>
    </w:rPr>
  </w:style>
  <w:style w:type="character" w:customStyle="1" w:styleId="me1">
    <w:name w:val="me1"/>
    <w:basedOn w:val="DefaultParagraphFont"/>
    <w:uiPriority w:val="99"/>
    <w:rsid w:val="009117BA"/>
    <w:rPr>
      <w:rFonts w:cs="Times New Roman"/>
      <w:b/>
      <w:bCs/>
    </w:rPr>
  </w:style>
  <w:style w:type="character" w:customStyle="1" w:styleId="pronset1">
    <w:name w:val="pronset1"/>
    <w:basedOn w:val="DefaultParagraphFont"/>
    <w:uiPriority w:val="99"/>
    <w:rsid w:val="009117BA"/>
    <w:rPr>
      <w:rFonts w:cs="Times New Roman"/>
      <w:color w:val="116699"/>
    </w:rPr>
  </w:style>
  <w:style w:type="character" w:customStyle="1" w:styleId="showipapr">
    <w:name w:val="show_ipapr"/>
    <w:basedOn w:val="DefaultParagraphFont"/>
    <w:uiPriority w:val="99"/>
    <w:rsid w:val="009117BA"/>
    <w:rPr>
      <w:rFonts w:cs="Times New Roman"/>
    </w:rPr>
  </w:style>
  <w:style w:type="character" w:customStyle="1" w:styleId="prondelim1">
    <w:name w:val="prondelim1"/>
    <w:basedOn w:val="DefaultParagraphFont"/>
    <w:uiPriority w:val="99"/>
    <w:rsid w:val="009117BA"/>
    <w:rPr>
      <w:rFonts w:ascii="Arial Unicode MS" w:hAnsi="Arial Unicode MS" w:cs="Times New Roman"/>
      <w:color w:val="880000"/>
    </w:rPr>
  </w:style>
  <w:style w:type="character" w:customStyle="1" w:styleId="pron4">
    <w:name w:val="pron4"/>
    <w:basedOn w:val="DefaultParagraphFont"/>
    <w:uiPriority w:val="99"/>
    <w:rsid w:val="009117BA"/>
    <w:rPr>
      <w:rFonts w:ascii="Lucida Sans Unicode" w:hAnsi="Lucida Sans Unicode" w:cs="Lucida Sans Unicode"/>
      <w:color w:val="880000"/>
      <w:sz w:val="26"/>
      <w:szCs w:val="26"/>
    </w:rPr>
  </w:style>
  <w:style w:type="character" w:customStyle="1" w:styleId="pford1">
    <w:name w:val="pford1"/>
    <w:basedOn w:val="DefaultParagraphFont"/>
    <w:uiPriority w:val="99"/>
    <w:rsid w:val="009117BA"/>
    <w:rPr>
      <w:rFonts w:cs="Times New Roman"/>
      <w:color w:val="333333"/>
    </w:rPr>
  </w:style>
  <w:style w:type="character" w:customStyle="1" w:styleId="dn1">
    <w:name w:val="dn1"/>
    <w:basedOn w:val="DefaultParagraphFont"/>
    <w:uiPriority w:val="99"/>
    <w:rsid w:val="009117BA"/>
    <w:rPr>
      <w:rFonts w:cs="Times New Roman"/>
      <w:color w:val="000000"/>
    </w:rPr>
  </w:style>
  <w:style w:type="character" w:customStyle="1" w:styleId="prontoggle">
    <w:name w:val="pron_toggle"/>
    <w:basedOn w:val="DefaultParagraphFont"/>
    <w:uiPriority w:val="99"/>
    <w:rsid w:val="009117BA"/>
    <w:rPr>
      <w:rFonts w:cs="Times New Roman"/>
    </w:rPr>
  </w:style>
  <w:style w:type="character" w:customStyle="1" w:styleId="showspellpr">
    <w:name w:val="show_spellpr"/>
    <w:basedOn w:val="DefaultParagraphFont"/>
    <w:uiPriority w:val="99"/>
    <w:rsid w:val="009117BA"/>
    <w:rPr>
      <w:rFonts w:cs="Times New Roman"/>
    </w:rPr>
  </w:style>
  <w:style w:type="character" w:customStyle="1" w:styleId="pron5">
    <w:name w:val="pron5"/>
    <w:basedOn w:val="DefaultParagraphFont"/>
    <w:uiPriority w:val="99"/>
    <w:rsid w:val="009117BA"/>
    <w:rPr>
      <w:rFonts w:ascii="Verdana" w:hAnsi="Verdana" w:cs="Times New Roman"/>
      <w:color w:val="880000"/>
      <w:sz w:val="22"/>
      <w:szCs w:val="22"/>
    </w:rPr>
  </w:style>
  <w:style w:type="character" w:customStyle="1" w:styleId="pg1">
    <w:name w:val="pg1"/>
    <w:basedOn w:val="DefaultParagraphFont"/>
    <w:uiPriority w:val="99"/>
    <w:rsid w:val="009117BA"/>
    <w:rPr>
      <w:rFonts w:cs="Times New Roman"/>
      <w:i/>
      <w:iCs/>
      <w:color w:val="558811"/>
    </w:rPr>
  </w:style>
  <w:style w:type="table" w:styleId="TableGrid">
    <w:name w:val="Table Grid"/>
    <w:basedOn w:val="TableNormal"/>
    <w:uiPriority w:val="99"/>
    <w:locked/>
    <w:rsid w:val="009117BA"/>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rsid w:val="009117BA"/>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34</TotalTime>
  <Pages>18</Pages>
  <Words>2918</Words>
  <Characters>16639</Characters>
  <Application>Microsoft Office Outlook</Application>
  <DocSecurity>0</DocSecurity>
  <Lines>0</Lines>
  <Paragraphs>0</Paragraphs>
  <ScaleCrop>false</ScaleCrop>
  <Company>Xerox</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Invention Disclosure Committee Process Document</dc:title>
  <dc:subject/>
  <dc:creator>XTERM User</dc:creator>
  <cp:keywords/>
  <dc:description/>
  <cp:lastModifiedBy>Engineer</cp:lastModifiedBy>
  <cp:revision>8</cp:revision>
  <cp:lastPrinted>2008-09-18T13:25:00Z</cp:lastPrinted>
  <dcterms:created xsi:type="dcterms:W3CDTF">2008-11-25T18:12:00Z</dcterms:created>
  <dcterms:modified xsi:type="dcterms:W3CDTF">2009-11-11T19:01:00Z</dcterms:modified>
</cp:coreProperties>
</file>